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377A7C" w14:textId="7F960030" w:rsidR="00BA00AB" w:rsidRDefault="007D0DC3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Sir Thomas COKEBY</w:t>
      </w:r>
      <w:r>
        <w:rPr>
          <w:rFonts w:ascii="Times New Roman" w:hAnsi="Times New Roman" w:cs="Times New Roman"/>
          <w:sz w:val="24"/>
          <w:szCs w:val="24"/>
        </w:rPr>
        <w:t xml:space="preserve">     (fl.1407)</w:t>
      </w:r>
    </w:p>
    <w:p w14:paraId="389230E4" w14:textId="5B6A739E" w:rsidR="007D0DC3" w:rsidRDefault="007D0DC3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DE2579B" w14:textId="0F479BAB" w:rsidR="007D0DC3" w:rsidRDefault="007D0DC3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92BB81A" w14:textId="3866BFB0" w:rsidR="007D0DC3" w:rsidRDefault="007D0DC3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13 Nov.1407</w:t>
      </w:r>
      <w:r>
        <w:rPr>
          <w:rFonts w:ascii="Times New Roman" w:hAnsi="Times New Roman" w:cs="Times New Roman"/>
          <w:sz w:val="24"/>
          <w:szCs w:val="24"/>
        </w:rPr>
        <w:tab/>
        <w:t>He was appointed Sheriff of Yorkshire.   (C.F.R. 1405-13 p.87)</w:t>
      </w:r>
    </w:p>
    <w:p w14:paraId="58D48EC4" w14:textId="6D75C825" w:rsidR="007D0DC3" w:rsidRDefault="007D0DC3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A8C3691" w14:textId="50162DB8" w:rsidR="007D0DC3" w:rsidRDefault="007D0DC3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DE4CBE6" w14:textId="57D6C071" w:rsidR="007D0DC3" w:rsidRPr="007D0DC3" w:rsidRDefault="007D0DC3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29 June 2021</w:t>
      </w:r>
    </w:p>
    <w:sectPr w:rsidR="007D0DC3" w:rsidRPr="007D0DC3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D3D7247" w14:textId="77777777" w:rsidR="007D0DC3" w:rsidRDefault="007D0DC3" w:rsidP="009139A6">
      <w:r>
        <w:separator/>
      </w:r>
    </w:p>
  </w:endnote>
  <w:endnote w:type="continuationSeparator" w:id="0">
    <w:p w14:paraId="396B8B2C" w14:textId="77777777" w:rsidR="007D0DC3" w:rsidRDefault="007D0DC3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DE40DB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614E7A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AED7A0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662BF50" w14:textId="77777777" w:rsidR="007D0DC3" w:rsidRDefault="007D0DC3" w:rsidP="009139A6">
      <w:r>
        <w:separator/>
      </w:r>
    </w:p>
  </w:footnote>
  <w:footnote w:type="continuationSeparator" w:id="0">
    <w:p w14:paraId="3E5BE667" w14:textId="77777777" w:rsidR="007D0DC3" w:rsidRDefault="007D0DC3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31C170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D3538D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94FE97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0DC3"/>
    <w:rsid w:val="000666E0"/>
    <w:rsid w:val="002510B7"/>
    <w:rsid w:val="005C130B"/>
    <w:rsid w:val="007D0DC3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424A3D"/>
  <w15:chartTrackingRefBased/>
  <w15:docId w15:val="{2126B07B-0901-4C30-87B9-9EBD479168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2</TotalTime>
  <Pages>1</Pages>
  <Words>18</Words>
  <Characters>106</Characters>
  <Application>Microsoft Office Word</Application>
  <DocSecurity>0</DocSecurity>
  <Lines>1</Lines>
  <Paragraphs>1</Paragraphs>
  <ScaleCrop>false</ScaleCrop>
  <Company/>
  <LinksUpToDate>false</LinksUpToDate>
  <CharactersWithSpaces>123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2021-06-29T19:39:00Z</dcterms:created>
  <dcterms:modified xsi:type="dcterms:W3CDTF">2021-06-29T19:41:00Z</dcterms:modified>
</cp:coreProperties>
</file>