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C2602" w14:textId="77777777" w:rsidR="002728F8" w:rsidRDefault="002728F8" w:rsidP="002728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COKDELLE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0F3B07C0" w14:textId="77777777" w:rsidR="002728F8" w:rsidRDefault="002728F8" w:rsidP="002728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buried at Watford.</w:t>
      </w:r>
    </w:p>
    <w:p w14:paraId="66A50F3D" w14:textId="77777777" w:rsidR="002728F8" w:rsidRDefault="002728F8" w:rsidP="002728F8">
      <w:pPr>
        <w:pStyle w:val="NoSpacing"/>
        <w:rPr>
          <w:rFonts w:cs="Times New Roman"/>
          <w:szCs w:val="24"/>
        </w:rPr>
      </w:pPr>
    </w:p>
    <w:p w14:paraId="654683BB" w14:textId="77777777" w:rsidR="002728F8" w:rsidRDefault="002728F8" w:rsidP="002728F8">
      <w:pPr>
        <w:pStyle w:val="NoSpacing"/>
        <w:rPr>
          <w:rFonts w:cs="Times New Roman"/>
          <w:szCs w:val="24"/>
        </w:rPr>
      </w:pPr>
    </w:p>
    <w:p w14:paraId="5D387E57" w14:textId="77777777" w:rsidR="002728F8" w:rsidRDefault="002728F8" w:rsidP="002728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Anne(q.v.)</w:t>
      </w:r>
    </w:p>
    <w:p w14:paraId="5B53AE8A" w14:textId="77777777" w:rsidR="002728F8" w:rsidRDefault="002728F8" w:rsidP="002728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vol.II</w:t>
      </w:r>
      <w:proofErr w:type="spellEnd"/>
      <w:r>
        <w:rPr>
          <w:rFonts w:cs="Times New Roman"/>
          <w:szCs w:val="24"/>
        </w:rPr>
        <w:t xml:space="preserve"> p.45)</w:t>
      </w:r>
    </w:p>
    <w:p w14:paraId="345BC34B" w14:textId="77777777" w:rsidR="002728F8" w:rsidRDefault="002728F8" w:rsidP="002728F8">
      <w:pPr>
        <w:pStyle w:val="NoSpacing"/>
        <w:rPr>
          <w:rFonts w:cs="Times New Roman"/>
          <w:szCs w:val="24"/>
        </w:rPr>
      </w:pPr>
    </w:p>
    <w:p w14:paraId="3F5FE1F2" w14:textId="77777777" w:rsidR="002728F8" w:rsidRDefault="002728F8" w:rsidP="002728F8">
      <w:pPr>
        <w:pStyle w:val="NoSpacing"/>
        <w:rPr>
          <w:rFonts w:cs="Times New Roman"/>
          <w:szCs w:val="24"/>
        </w:rPr>
      </w:pPr>
    </w:p>
    <w:p w14:paraId="5C6BE89D" w14:textId="77777777" w:rsidR="002728F8" w:rsidRDefault="002728F8" w:rsidP="002728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Mar.1434</w:t>
      </w:r>
      <w:r>
        <w:rPr>
          <w:rFonts w:cs="Times New Roman"/>
          <w:szCs w:val="24"/>
        </w:rPr>
        <w:tab/>
        <w:t>He made his Will.   (ibid.)</w:t>
      </w:r>
    </w:p>
    <w:p w14:paraId="32C7B7DC" w14:textId="77777777" w:rsidR="002728F8" w:rsidRDefault="002728F8" w:rsidP="002728F8">
      <w:pPr>
        <w:pStyle w:val="NoSpacing"/>
        <w:rPr>
          <w:rFonts w:cs="Times New Roman"/>
          <w:szCs w:val="24"/>
        </w:rPr>
      </w:pPr>
    </w:p>
    <w:p w14:paraId="32E5512F" w14:textId="77777777" w:rsidR="002728F8" w:rsidRDefault="002728F8" w:rsidP="002728F8">
      <w:pPr>
        <w:pStyle w:val="NoSpacing"/>
        <w:rPr>
          <w:rFonts w:cs="Times New Roman"/>
          <w:szCs w:val="24"/>
        </w:rPr>
      </w:pPr>
    </w:p>
    <w:p w14:paraId="22683EE2" w14:textId="77777777" w:rsidR="002728F8" w:rsidRDefault="002728F8" w:rsidP="002728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Executrix:    Anne.     (ibid.)</w:t>
      </w:r>
    </w:p>
    <w:p w14:paraId="14413088" w14:textId="77777777" w:rsidR="002728F8" w:rsidRDefault="002728F8" w:rsidP="002728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Supervisor:   Roger </w:t>
      </w:r>
      <w:proofErr w:type="spellStart"/>
      <w:r>
        <w:rPr>
          <w:rFonts w:cs="Times New Roman"/>
          <w:szCs w:val="24"/>
        </w:rPr>
        <w:t>Kettere</w:t>
      </w:r>
      <w:proofErr w:type="spellEnd"/>
      <w:r>
        <w:rPr>
          <w:rFonts w:cs="Times New Roman"/>
          <w:szCs w:val="24"/>
        </w:rPr>
        <w:t>(q.v.).   (ibid.)</w:t>
      </w:r>
    </w:p>
    <w:p w14:paraId="23EF8F60" w14:textId="77777777" w:rsidR="002728F8" w:rsidRDefault="002728F8" w:rsidP="002728F8">
      <w:pPr>
        <w:pStyle w:val="NoSpacing"/>
        <w:rPr>
          <w:rFonts w:cs="Times New Roman"/>
          <w:szCs w:val="24"/>
        </w:rPr>
      </w:pPr>
    </w:p>
    <w:p w14:paraId="385C11AB" w14:textId="77777777" w:rsidR="002728F8" w:rsidRDefault="002728F8" w:rsidP="002728F8">
      <w:pPr>
        <w:pStyle w:val="NoSpacing"/>
        <w:rPr>
          <w:rFonts w:cs="Times New Roman"/>
          <w:szCs w:val="24"/>
        </w:rPr>
      </w:pPr>
    </w:p>
    <w:p w14:paraId="3F1EA503" w14:textId="77777777" w:rsidR="002728F8" w:rsidRDefault="002728F8" w:rsidP="002728F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November 2023</w:t>
      </w:r>
    </w:p>
    <w:p w14:paraId="0230D3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4D99A" w14:textId="77777777" w:rsidR="002728F8" w:rsidRDefault="002728F8" w:rsidP="009139A6">
      <w:r>
        <w:separator/>
      </w:r>
    </w:p>
  </w:endnote>
  <w:endnote w:type="continuationSeparator" w:id="0">
    <w:p w14:paraId="2B860E72" w14:textId="77777777" w:rsidR="002728F8" w:rsidRDefault="002728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E6B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F4D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C97B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DDF5F" w14:textId="77777777" w:rsidR="002728F8" w:rsidRDefault="002728F8" w:rsidP="009139A6">
      <w:r>
        <w:separator/>
      </w:r>
    </w:p>
  </w:footnote>
  <w:footnote w:type="continuationSeparator" w:id="0">
    <w:p w14:paraId="0B1522D8" w14:textId="77777777" w:rsidR="002728F8" w:rsidRDefault="002728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FFBA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050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D5F8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F8"/>
    <w:rsid w:val="000666E0"/>
    <w:rsid w:val="002510B7"/>
    <w:rsid w:val="002728F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25DF2"/>
  <w15:chartTrackingRefBased/>
  <w15:docId w15:val="{D947462C-C133-4EFD-975F-A6C631382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2023-11-14T19:34:00Z</dcterms:created>
  <dcterms:modified xsi:type="dcterms:W3CDTF">2023-11-14T19:34:00Z</dcterms:modified>
</cp:coreProperties>
</file>