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1A68" w14:textId="77777777" w:rsidR="00DC284E" w:rsidRDefault="00DC284E" w:rsidP="00DC28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COKDELLE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EFD0955" w14:textId="77777777" w:rsidR="00DC284E" w:rsidRDefault="00DC284E" w:rsidP="00DC284E">
      <w:pPr>
        <w:pStyle w:val="NoSpacing"/>
        <w:rPr>
          <w:rFonts w:cs="Times New Roman"/>
          <w:szCs w:val="24"/>
        </w:rPr>
      </w:pPr>
    </w:p>
    <w:p w14:paraId="3C5BDDF7" w14:textId="77777777" w:rsidR="00DC284E" w:rsidRDefault="00DC284E" w:rsidP="00DC284E">
      <w:pPr>
        <w:pStyle w:val="NoSpacing"/>
        <w:rPr>
          <w:rFonts w:cs="Times New Roman"/>
          <w:szCs w:val="24"/>
        </w:rPr>
      </w:pPr>
    </w:p>
    <w:p w14:paraId="2B5F2FA3" w14:textId="77777777" w:rsidR="00DC284E" w:rsidRDefault="00DC284E" w:rsidP="00DC28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7DB3510F" w14:textId="77777777" w:rsidR="00DC284E" w:rsidRDefault="00DC284E" w:rsidP="00DC28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6339AC46" w14:textId="77777777" w:rsidR="00DC284E" w:rsidRDefault="00DC284E" w:rsidP="00DC284E">
      <w:pPr>
        <w:pStyle w:val="NoSpacing"/>
        <w:rPr>
          <w:rFonts w:cs="Times New Roman"/>
          <w:szCs w:val="24"/>
        </w:rPr>
      </w:pPr>
    </w:p>
    <w:p w14:paraId="3692F523" w14:textId="77777777" w:rsidR="00DC284E" w:rsidRDefault="00DC284E" w:rsidP="00DC284E">
      <w:pPr>
        <w:pStyle w:val="NoSpacing"/>
        <w:rPr>
          <w:rFonts w:cs="Times New Roman"/>
          <w:szCs w:val="24"/>
        </w:rPr>
      </w:pPr>
    </w:p>
    <w:p w14:paraId="3ED31549" w14:textId="77777777" w:rsidR="00DC284E" w:rsidRDefault="00DC284E" w:rsidP="00DC28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Mar.1434</w:t>
      </w:r>
      <w:r>
        <w:rPr>
          <w:rFonts w:cs="Times New Roman"/>
          <w:szCs w:val="24"/>
        </w:rPr>
        <w:tab/>
        <w:t>John made her the executrix of his Will.   (ibid.)</w:t>
      </w:r>
    </w:p>
    <w:p w14:paraId="42E455A1" w14:textId="77777777" w:rsidR="00DC284E" w:rsidRDefault="00DC284E" w:rsidP="00DC284E">
      <w:pPr>
        <w:pStyle w:val="NoSpacing"/>
        <w:rPr>
          <w:rFonts w:cs="Times New Roman"/>
          <w:szCs w:val="24"/>
        </w:rPr>
      </w:pPr>
    </w:p>
    <w:p w14:paraId="4CB5DF99" w14:textId="77777777" w:rsidR="00DC284E" w:rsidRDefault="00DC284E" w:rsidP="00DC284E">
      <w:pPr>
        <w:pStyle w:val="NoSpacing"/>
        <w:rPr>
          <w:rFonts w:cs="Times New Roman"/>
          <w:szCs w:val="24"/>
        </w:rPr>
      </w:pPr>
    </w:p>
    <w:p w14:paraId="784FCFD0" w14:textId="77777777" w:rsidR="00DC284E" w:rsidRDefault="00DC284E" w:rsidP="00DC28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2023</w:t>
      </w:r>
    </w:p>
    <w:p w14:paraId="357334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9139F" w14:textId="77777777" w:rsidR="00DC284E" w:rsidRDefault="00DC284E" w:rsidP="009139A6">
      <w:r>
        <w:separator/>
      </w:r>
    </w:p>
  </w:endnote>
  <w:endnote w:type="continuationSeparator" w:id="0">
    <w:p w14:paraId="2A337BFC" w14:textId="77777777" w:rsidR="00DC284E" w:rsidRDefault="00DC28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FF8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E8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99E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2247E" w14:textId="77777777" w:rsidR="00DC284E" w:rsidRDefault="00DC284E" w:rsidP="009139A6">
      <w:r>
        <w:separator/>
      </w:r>
    </w:p>
  </w:footnote>
  <w:footnote w:type="continuationSeparator" w:id="0">
    <w:p w14:paraId="47FFF348" w14:textId="77777777" w:rsidR="00DC284E" w:rsidRDefault="00DC28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F5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382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BE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4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284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B5DF1"/>
  <w15:chartTrackingRefBased/>
  <w15:docId w15:val="{B669E974-DCE7-4BD0-B9C5-8B4DDB83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2023-11-14T19:34:00Z</dcterms:created>
  <dcterms:modified xsi:type="dcterms:W3CDTF">2023-11-14T19:34:00Z</dcterms:modified>
</cp:coreProperties>
</file>