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B9C89" w14:textId="77777777" w:rsidR="00E47832" w:rsidRDefault="00E47832" w:rsidP="00E478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COKDELL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2D0F530" w14:textId="77777777" w:rsidR="00E47832" w:rsidRDefault="00E47832" w:rsidP="00E47832">
      <w:pPr>
        <w:pStyle w:val="NoSpacing"/>
        <w:rPr>
          <w:rFonts w:cs="Times New Roman"/>
          <w:szCs w:val="24"/>
        </w:rPr>
      </w:pPr>
    </w:p>
    <w:p w14:paraId="255AD582" w14:textId="77777777" w:rsidR="00E47832" w:rsidRDefault="00E47832" w:rsidP="00E47832">
      <w:pPr>
        <w:pStyle w:val="NoSpacing"/>
        <w:rPr>
          <w:rFonts w:cs="Times New Roman"/>
          <w:szCs w:val="24"/>
        </w:rPr>
      </w:pPr>
    </w:p>
    <w:p w14:paraId="28BD9002" w14:textId="77777777" w:rsidR="00E47832" w:rsidRDefault="00E47832" w:rsidP="00E478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Mar.1433</w:t>
      </w:r>
      <w:r>
        <w:rPr>
          <w:rFonts w:cs="Times New Roman"/>
          <w:szCs w:val="24"/>
        </w:rPr>
        <w:tab/>
        <w:t xml:space="preserve">She had a bequest in the Will of Cristina </w:t>
      </w:r>
      <w:proofErr w:type="spellStart"/>
      <w:r>
        <w:rPr>
          <w:rFonts w:cs="Times New Roman"/>
          <w:szCs w:val="24"/>
        </w:rPr>
        <w:t>Cutte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 xml:space="preserve">(q.v.).  </w:t>
      </w:r>
    </w:p>
    <w:p w14:paraId="0B4A548D" w14:textId="77777777" w:rsidR="00E47832" w:rsidRDefault="00E47832" w:rsidP="00E478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3D9A6510" w14:textId="77777777" w:rsidR="00E47832" w:rsidRDefault="00E47832" w:rsidP="00E47832">
      <w:pPr>
        <w:pStyle w:val="NoSpacing"/>
        <w:rPr>
          <w:rFonts w:cs="Times New Roman"/>
          <w:szCs w:val="24"/>
        </w:rPr>
      </w:pPr>
    </w:p>
    <w:p w14:paraId="6723E75C" w14:textId="77777777" w:rsidR="00E47832" w:rsidRDefault="00E47832" w:rsidP="00E47832">
      <w:pPr>
        <w:pStyle w:val="NoSpacing"/>
        <w:rPr>
          <w:rFonts w:cs="Times New Roman"/>
          <w:szCs w:val="24"/>
        </w:rPr>
      </w:pPr>
    </w:p>
    <w:p w14:paraId="676F9860" w14:textId="77777777" w:rsidR="00E47832" w:rsidRDefault="00E47832" w:rsidP="00E478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January 2023</w:t>
      </w:r>
    </w:p>
    <w:p w14:paraId="7E6B26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5AACB" w14:textId="77777777" w:rsidR="00E47832" w:rsidRDefault="00E47832" w:rsidP="009139A6">
      <w:r>
        <w:separator/>
      </w:r>
    </w:p>
  </w:endnote>
  <w:endnote w:type="continuationSeparator" w:id="0">
    <w:p w14:paraId="6C5E834D" w14:textId="77777777" w:rsidR="00E47832" w:rsidRDefault="00E478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91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F2F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ED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D1395" w14:textId="77777777" w:rsidR="00E47832" w:rsidRDefault="00E47832" w:rsidP="009139A6">
      <w:r>
        <w:separator/>
      </w:r>
    </w:p>
  </w:footnote>
  <w:footnote w:type="continuationSeparator" w:id="0">
    <w:p w14:paraId="57B104DE" w14:textId="77777777" w:rsidR="00E47832" w:rsidRDefault="00E478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432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2CF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73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783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E157"/>
  <w15:chartTrackingRefBased/>
  <w15:docId w15:val="{ADEFF69E-1690-4B8F-AEBF-62B9BA8D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2023-01-20T20:24:00Z</dcterms:created>
  <dcterms:modified xsi:type="dcterms:W3CDTF">2023-01-20T20:25:00Z</dcterms:modified>
</cp:coreProperties>
</file>