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15962A" w14:textId="77777777" w:rsidR="00993FF9" w:rsidRDefault="00993FF9" w:rsidP="00993F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COKDELL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14:paraId="5D2E99BB" w14:textId="77777777" w:rsidR="00993FF9" w:rsidRDefault="00993FF9" w:rsidP="00993F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CC77EB" w14:textId="77777777" w:rsidR="00993FF9" w:rsidRDefault="00993FF9" w:rsidP="00993F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215C2C" w14:textId="77777777" w:rsidR="00993FF9" w:rsidRDefault="00993FF9" w:rsidP="00993FF9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Mar.1427</w:t>
      </w:r>
      <w:r>
        <w:rPr>
          <w:rFonts w:ascii="Times New Roman" w:hAnsi="Times New Roman" w:cs="Times New Roman"/>
          <w:sz w:val="24"/>
          <w:szCs w:val="24"/>
        </w:rPr>
        <w:tab/>
        <w:t>He had a bequest in the Will of Joan Robert of Langley Abbots, Hertfordshire(q.v.).</w:t>
      </w:r>
      <w:r>
        <w:rPr>
          <w:rFonts w:ascii="Times New Roman" w:hAnsi="Times New Roman" w:cs="Times New Roman"/>
          <w:sz w:val="24"/>
          <w:szCs w:val="24"/>
        </w:rPr>
        <w:tab/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p.105)</w:t>
      </w:r>
    </w:p>
    <w:p w14:paraId="14D9C9BF" w14:textId="77777777" w:rsidR="00993FF9" w:rsidRDefault="00993FF9" w:rsidP="00993F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1D5BFD" w14:textId="77777777" w:rsidR="00993FF9" w:rsidRDefault="00993FF9" w:rsidP="00993F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5EA3D8" w14:textId="77777777" w:rsidR="00993FF9" w:rsidRDefault="00993FF9" w:rsidP="00993F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March 2021</w:t>
      </w:r>
    </w:p>
    <w:p w14:paraId="50E4081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FB21C8" w14:textId="77777777" w:rsidR="00993FF9" w:rsidRDefault="00993FF9" w:rsidP="009139A6">
      <w:r>
        <w:separator/>
      </w:r>
    </w:p>
  </w:endnote>
  <w:endnote w:type="continuationSeparator" w:id="0">
    <w:p w14:paraId="734C344A" w14:textId="77777777" w:rsidR="00993FF9" w:rsidRDefault="00993FF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B441F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6899C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D21C4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169678" w14:textId="77777777" w:rsidR="00993FF9" w:rsidRDefault="00993FF9" w:rsidP="009139A6">
      <w:r>
        <w:separator/>
      </w:r>
    </w:p>
  </w:footnote>
  <w:footnote w:type="continuationSeparator" w:id="0">
    <w:p w14:paraId="02E6BE4A" w14:textId="77777777" w:rsidR="00993FF9" w:rsidRDefault="00993FF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B569D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5B5B7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1F3FF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FF9"/>
    <w:rsid w:val="000666E0"/>
    <w:rsid w:val="002510B7"/>
    <w:rsid w:val="005C130B"/>
    <w:rsid w:val="00826F5C"/>
    <w:rsid w:val="009139A6"/>
    <w:rsid w:val="009448BB"/>
    <w:rsid w:val="00993FF9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0DD07"/>
  <w15:chartTrackingRefBased/>
  <w15:docId w15:val="{1F75EF18-4F55-4CC3-BCF6-9C6813BC8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2021-03-10T21:08:00Z</dcterms:created>
  <dcterms:modified xsi:type="dcterms:W3CDTF">2021-03-10T21:08:00Z</dcterms:modified>
</cp:coreProperties>
</file>