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243D2" w14:textId="77777777" w:rsidR="00725B7F" w:rsidRDefault="00725B7F" w:rsidP="00725B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COKDELL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6F10AE12" w14:textId="77777777" w:rsidR="00725B7F" w:rsidRDefault="00725B7F" w:rsidP="00725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F2E01F" w14:textId="77777777" w:rsidR="00725B7F" w:rsidRDefault="00725B7F" w:rsidP="00725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8D0192" w14:textId="77777777" w:rsidR="00725B7F" w:rsidRDefault="00725B7F" w:rsidP="00725B7F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Mar.1427</w:t>
      </w:r>
      <w:r>
        <w:rPr>
          <w:rFonts w:ascii="Times New Roman" w:hAnsi="Times New Roman" w:cs="Times New Roman"/>
          <w:sz w:val="24"/>
          <w:szCs w:val="24"/>
        </w:rPr>
        <w:tab/>
        <w:t>She had a bequest in the Will of Joan Robert of Langley Abbots, Hertfordshire(q.v.).</w:t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p.105)</w:t>
      </w:r>
    </w:p>
    <w:p w14:paraId="5181FEB4" w14:textId="77777777" w:rsidR="00725B7F" w:rsidRDefault="00725B7F" w:rsidP="00725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150FDE" w14:textId="77777777" w:rsidR="00725B7F" w:rsidRDefault="00725B7F" w:rsidP="00725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0E6E45" w14:textId="77777777" w:rsidR="00725B7F" w:rsidRDefault="00725B7F" w:rsidP="00725B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2021</w:t>
      </w:r>
    </w:p>
    <w:p w14:paraId="7CDAC8B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F7B372" w14:textId="77777777" w:rsidR="00725B7F" w:rsidRDefault="00725B7F" w:rsidP="009139A6">
      <w:r>
        <w:separator/>
      </w:r>
    </w:p>
  </w:endnote>
  <w:endnote w:type="continuationSeparator" w:id="0">
    <w:p w14:paraId="1E8EDEBF" w14:textId="77777777" w:rsidR="00725B7F" w:rsidRDefault="00725B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53F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EE563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FDC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53198D" w14:textId="77777777" w:rsidR="00725B7F" w:rsidRDefault="00725B7F" w:rsidP="009139A6">
      <w:r>
        <w:separator/>
      </w:r>
    </w:p>
  </w:footnote>
  <w:footnote w:type="continuationSeparator" w:id="0">
    <w:p w14:paraId="36C6E03F" w14:textId="77777777" w:rsidR="00725B7F" w:rsidRDefault="00725B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4087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762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28B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B7F"/>
    <w:rsid w:val="000666E0"/>
    <w:rsid w:val="002510B7"/>
    <w:rsid w:val="005C130B"/>
    <w:rsid w:val="00725B7F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F1579"/>
  <w15:chartTrackingRefBased/>
  <w15:docId w15:val="{A17F9FFF-D40D-4885-8565-D99AA0C47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2021-03-10T21:10:00Z</dcterms:created>
  <dcterms:modified xsi:type="dcterms:W3CDTF">2021-03-10T21:10:00Z</dcterms:modified>
</cp:coreProperties>
</file>