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B3DE8D" w14:textId="77777777" w:rsidR="00DD59B0" w:rsidRDefault="00DD59B0" w:rsidP="00DD59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COKDELL</w:t>
      </w:r>
      <w:r>
        <w:rPr>
          <w:rFonts w:ascii="Times New Roman" w:hAnsi="Times New Roman" w:cs="Times New Roman"/>
        </w:rPr>
        <w:t xml:space="preserve">     (fl.1483)</w:t>
      </w:r>
    </w:p>
    <w:p w14:paraId="6F6DC15A" w14:textId="77777777" w:rsidR="00DD59B0" w:rsidRDefault="00DD59B0" w:rsidP="00DD59B0">
      <w:pPr>
        <w:rPr>
          <w:rFonts w:ascii="Times New Roman" w:hAnsi="Times New Roman" w:cs="Times New Roman"/>
        </w:rPr>
      </w:pPr>
    </w:p>
    <w:p w14:paraId="609F9CBE" w14:textId="77777777" w:rsidR="00DD59B0" w:rsidRDefault="00DD59B0" w:rsidP="00DD59B0">
      <w:pPr>
        <w:rPr>
          <w:rFonts w:ascii="Times New Roman" w:hAnsi="Times New Roman" w:cs="Times New Roman"/>
        </w:rPr>
      </w:pPr>
    </w:p>
    <w:p w14:paraId="664D1963" w14:textId="77777777" w:rsidR="00DD59B0" w:rsidRDefault="00DD59B0" w:rsidP="00DD59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Thomas Coke of </w:t>
      </w:r>
      <w:proofErr w:type="spellStart"/>
      <w:r>
        <w:rPr>
          <w:rFonts w:ascii="Times New Roman" w:hAnsi="Times New Roman" w:cs="Times New Roman"/>
        </w:rPr>
        <w:t>St.Albans</w:t>
      </w:r>
      <w:proofErr w:type="spellEnd"/>
      <w:r>
        <w:rPr>
          <w:rFonts w:ascii="Times New Roman" w:hAnsi="Times New Roman" w:cs="Times New Roman"/>
        </w:rPr>
        <w:t>(q.v.).</w:t>
      </w:r>
    </w:p>
    <w:p w14:paraId="36D3C82D" w14:textId="77777777" w:rsidR="00DD59B0" w:rsidRDefault="00DD59B0" w:rsidP="00DD59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75B33EAF" w14:textId="77777777" w:rsidR="00DD59B0" w:rsidRDefault="00DD59B0" w:rsidP="00DD59B0">
      <w:pPr>
        <w:rPr>
          <w:rFonts w:ascii="Times New Roman" w:hAnsi="Times New Roman" w:cs="Times New Roman"/>
        </w:rPr>
      </w:pPr>
    </w:p>
    <w:p w14:paraId="7878C5B1" w14:textId="77777777" w:rsidR="00DD59B0" w:rsidRDefault="00DD59B0" w:rsidP="00DD59B0">
      <w:pPr>
        <w:rPr>
          <w:rFonts w:ascii="Times New Roman" w:hAnsi="Times New Roman" w:cs="Times New Roman"/>
        </w:rPr>
      </w:pPr>
    </w:p>
    <w:p w14:paraId="6B4367EE" w14:textId="406C076B" w:rsidR="006B2F86" w:rsidRPr="00DD59B0" w:rsidRDefault="00DD59B0" w:rsidP="00DD59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July 2019</w:t>
      </w:r>
      <w:bookmarkStart w:id="0" w:name="_GoBack"/>
      <w:bookmarkEnd w:id="0"/>
    </w:p>
    <w:sectPr w:rsidR="006B2F86" w:rsidRPr="00DD59B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AEE77C" w14:textId="77777777" w:rsidR="00DD59B0" w:rsidRDefault="00DD59B0" w:rsidP="00E71FC3">
      <w:r>
        <w:separator/>
      </w:r>
    </w:p>
  </w:endnote>
  <w:endnote w:type="continuationSeparator" w:id="0">
    <w:p w14:paraId="5FD0E5E4" w14:textId="77777777" w:rsidR="00DD59B0" w:rsidRDefault="00DD59B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518B7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F7034F" w14:textId="77777777" w:rsidR="00DD59B0" w:rsidRDefault="00DD59B0" w:rsidP="00E71FC3">
      <w:r>
        <w:separator/>
      </w:r>
    </w:p>
  </w:footnote>
  <w:footnote w:type="continuationSeparator" w:id="0">
    <w:p w14:paraId="604B79E1" w14:textId="77777777" w:rsidR="00DD59B0" w:rsidRDefault="00DD59B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9B0"/>
    <w:rsid w:val="001A7C09"/>
    <w:rsid w:val="00577BD5"/>
    <w:rsid w:val="00656CBA"/>
    <w:rsid w:val="006A1F77"/>
    <w:rsid w:val="00733BE7"/>
    <w:rsid w:val="00AB52E8"/>
    <w:rsid w:val="00B16D3F"/>
    <w:rsid w:val="00BB41AC"/>
    <w:rsid w:val="00DD59B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F0C05"/>
  <w15:chartTrackingRefBased/>
  <w15:docId w15:val="{873EE350-B5FA-4CDF-A5F1-15F27EAD4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59B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2019-08-07T19:59:00Z</dcterms:created>
  <dcterms:modified xsi:type="dcterms:W3CDTF">2019-08-07T20:01:00Z</dcterms:modified>
</cp:coreProperties>
</file>