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30FFA" w14:textId="2697A0A2" w:rsidR="00BA00AB" w:rsidRDefault="00834B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COKAYNE</w:t>
      </w:r>
      <w:r>
        <w:rPr>
          <w:rFonts w:ascii="Times New Roman" w:hAnsi="Times New Roman" w:cs="Times New Roman"/>
          <w:sz w:val="24"/>
          <w:szCs w:val="24"/>
        </w:rPr>
        <w:t xml:space="preserve">        (fl.1428)</w:t>
      </w:r>
    </w:p>
    <w:p w14:paraId="21FA3D19" w14:textId="18069E2F" w:rsidR="00834BBB" w:rsidRDefault="00834B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EF2A18" w14:textId="2BF3D5A4" w:rsidR="00834BBB" w:rsidRDefault="00834B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AE5D8C" w14:textId="77777777" w:rsidR="0097103D" w:rsidRDefault="0097103D" w:rsidP="009710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Feb.1423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Nottinghamshire and Derbyshire.</w:t>
      </w:r>
    </w:p>
    <w:p w14:paraId="4457B458" w14:textId="193A2F98" w:rsidR="0097103D" w:rsidRDefault="0097103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1422-30 p.12)</w:t>
      </w:r>
    </w:p>
    <w:p w14:paraId="5621F47D" w14:textId="12B75507" w:rsidR="00834BBB" w:rsidRDefault="00834B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Nov.1428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Nottinghamshire and Derbyshire.</w:t>
      </w:r>
    </w:p>
    <w:p w14:paraId="1E45B421" w14:textId="257BB8EF" w:rsidR="00834BBB" w:rsidRDefault="00834B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1422-30 p.244)</w:t>
      </w:r>
    </w:p>
    <w:p w14:paraId="16727ACC" w14:textId="40DDB302" w:rsidR="00834BBB" w:rsidRDefault="00834B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937D5" w14:textId="0C4FB3A2" w:rsidR="00834BBB" w:rsidRDefault="00834B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AB0BBD" w14:textId="68409350" w:rsidR="00834BBB" w:rsidRDefault="00834B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2022</w:t>
      </w:r>
    </w:p>
    <w:p w14:paraId="10604DA4" w14:textId="2B8D643E" w:rsidR="0097103D" w:rsidRPr="00834BBB" w:rsidRDefault="0097103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2022</w:t>
      </w:r>
    </w:p>
    <w:sectPr w:rsidR="0097103D" w:rsidRPr="00834B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F9775" w14:textId="77777777" w:rsidR="001D5714" w:rsidRDefault="001D5714" w:rsidP="009139A6">
      <w:r>
        <w:separator/>
      </w:r>
    </w:p>
  </w:endnote>
  <w:endnote w:type="continuationSeparator" w:id="0">
    <w:p w14:paraId="04291D67" w14:textId="77777777" w:rsidR="001D5714" w:rsidRDefault="001D57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23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35E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017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9D731" w14:textId="77777777" w:rsidR="001D5714" w:rsidRDefault="001D5714" w:rsidP="009139A6">
      <w:r>
        <w:separator/>
      </w:r>
    </w:p>
  </w:footnote>
  <w:footnote w:type="continuationSeparator" w:id="0">
    <w:p w14:paraId="4660F820" w14:textId="77777777" w:rsidR="001D5714" w:rsidRDefault="001D57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D50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307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973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BB"/>
    <w:rsid w:val="000666E0"/>
    <w:rsid w:val="001D5714"/>
    <w:rsid w:val="002510B7"/>
    <w:rsid w:val="005C130B"/>
    <w:rsid w:val="00826F5C"/>
    <w:rsid w:val="00834BBB"/>
    <w:rsid w:val="009139A6"/>
    <w:rsid w:val="009448BB"/>
    <w:rsid w:val="0097103D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5652D"/>
  <w15:chartTrackingRefBased/>
  <w15:docId w15:val="{26D733A8-48AB-43D0-A18A-B3B14300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2022-03-31T18:56:00Z</dcterms:created>
  <dcterms:modified xsi:type="dcterms:W3CDTF">2022-06-18T10:58:00Z</dcterms:modified>
</cp:coreProperties>
</file>