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EA433" w14:textId="77777777" w:rsidR="000603DC" w:rsidRDefault="000603DC" w:rsidP="000603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COKAYNE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60DE24B9" w14:textId="77777777" w:rsidR="000603DC" w:rsidRDefault="000603DC" w:rsidP="000603DC">
      <w:pPr>
        <w:pStyle w:val="NoSpacing"/>
        <w:rPr>
          <w:rFonts w:cs="Times New Roman"/>
          <w:szCs w:val="24"/>
        </w:rPr>
      </w:pPr>
    </w:p>
    <w:p w14:paraId="4533B223" w14:textId="77777777" w:rsidR="000603DC" w:rsidRDefault="000603DC" w:rsidP="000603DC">
      <w:pPr>
        <w:pStyle w:val="NoSpacing"/>
        <w:rPr>
          <w:rFonts w:cs="Times New Roman"/>
          <w:szCs w:val="24"/>
        </w:rPr>
      </w:pPr>
    </w:p>
    <w:p w14:paraId="6B45B5E3" w14:textId="77777777" w:rsidR="000603DC" w:rsidRDefault="000603DC" w:rsidP="000603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Jun.</w:t>
      </w: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 xml:space="preserve">He was one of those appointed to deliver Bedford Castle </w:t>
      </w:r>
      <w:proofErr w:type="spellStart"/>
      <w:proofErr w:type="gramStart"/>
      <w:r>
        <w:rPr>
          <w:rFonts w:cs="Times New Roman"/>
          <w:szCs w:val="24"/>
        </w:rPr>
        <w:t>gaol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6C5FC91D" w14:textId="77777777" w:rsidR="000603DC" w:rsidRDefault="000603DC" w:rsidP="000603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p.257)</w:t>
      </w:r>
    </w:p>
    <w:p w14:paraId="31B33CEC" w14:textId="77777777" w:rsidR="000603DC" w:rsidRDefault="000603DC" w:rsidP="000603DC">
      <w:pPr>
        <w:pStyle w:val="NoSpacing"/>
        <w:rPr>
          <w:rFonts w:cs="Times New Roman"/>
          <w:szCs w:val="24"/>
        </w:rPr>
      </w:pPr>
    </w:p>
    <w:p w14:paraId="4434E60D" w14:textId="77777777" w:rsidR="000603DC" w:rsidRDefault="000603DC" w:rsidP="000603DC">
      <w:pPr>
        <w:pStyle w:val="NoSpacing"/>
        <w:rPr>
          <w:rFonts w:cs="Times New Roman"/>
          <w:szCs w:val="24"/>
        </w:rPr>
      </w:pPr>
    </w:p>
    <w:p w14:paraId="3C6A6307" w14:textId="77777777" w:rsidR="000603DC" w:rsidRDefault="000603DC" w:rsidP="000603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August 2024</w:t>
      </w:r>
    </w:p>
    <w:p w14:paraId="49015B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C2579" w14:textId="77777777" w:rsidR="000603DC" w:rsidRDefault="000603DC" w:rsidP="009139A6">
      <w:r>
        <w:separator/>
      </w:r>
    </w:p>
  </w:endnote>
  <w:endnote w:type="continuationSeparator" w:id="0">
    <w:p w14:paraId="3533479D" w14:textId="77777777" w:rsidR="000603DC" w:rsidRDefault="000603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46B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D69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042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875E4" w14:textId="77777777" w:rsidR="000603DC" w:rsidRDefault="000603DC" w:rsidP="009139A6">
      <w:r>
        <w:separator/>
      </w:r>
    </w:p>
  </w:footnote>
  <w:footnote w:type="continuationSeparator" w:id="0">
    <w:p w14:paraId="641EA0A6" w14:textId="77777777" w:rsidR="000603DC" w:rsidRDefault="000603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03D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3FE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8DB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DC"/>
    <w:rsid w:val="000603DC"/>
    <w:rsid w:val="000666E0"/>
    <w:rsid w:val="002510B7"/>
    <w:rsid w:val="00270799"/>
    <w:rsid w:val="005C130B"/>
    <w:rsid w:val="005E1FE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385CE"/>
  <w15:chartTrackingRefBased/>
  <w15:docId w15:val="{ADBAE776-A9B0-446C-97EE-E3E0B20D9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2024-08-28T20:12:00Z</dcterms:created>
  <dcterms:modified xsi:type="dcterms:W3CDTF">2024-08-28T20:13:00Z</dcterms:modified>
</cp:coreProperties>
</file>