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EBD3C" w14:textId="77777777" w:rsidR="00991B99" w:rsidRDefault="00991B99" w:rsidP="00991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COKAYNE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14:paraId="66FE6CED" w14:textId="77777777" w:rsidR="00991B99" w:rsidRDefault="00991B99" w:rsidP="00991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A5C0E6" w14:textId="77777777" w:rsidR="00991B99" w:rsidRDefault="00991B99" w:rsidP="00991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E61A9B" w14:textId="77777777" w:rsidR="00991B99" w:rsidRDefault="00991B99" w:rsidP="00991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Strangeways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commissioned to take the assize in </w:t>
      </w:r>
    </w:p>
    <w:p w14:paraId="7497B174" w14:textId="77777777" w:rsidR="00991B99" w:rsidRDefault="00991B99" w:rsidP="00991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Warwickshire, Leicestershire, Derbyshire, Nottinghamshire,</w:t>
      </w:r>
    </w:p>
    <w:p w14:paraId="7A7FA6CC" w14:textId="77777777" w:rsidR="00991B99" w:rsidRDefault="00991B99" w:rsidP="00991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Lincolnshire, </w:t>
      </w:r>
      <w:proofErr w:type="gramStart"/>
      <w:r>
        <w:rPr>
          <w:rFonts w:ascii="Times New Roman" w:hAnsi="Times New Roman" w:cs="Times New Roman"/>
          <w:sz w:val="24"/>
          <w:szCs w:val="24"/>
        </w:rPr>
        <w:t>Rutland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the city of Lincoln.</w:t>
      </w:r>
    </w:p>
    <w:p w14:paraId="0E2EE376" w14:textId="77777777" w:rsidR="00991B99" w:rsidRDefault="00991B99" w:rsidP="00991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1422-29 p.40)</w:t>
      </w:r>
    </w:p>
    <w:p w14:paraId="37D8E961" w14:textId="77777777" w:rsidR="00991B99" w:rsidRDefault="00991B99" w:rsidP="00991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7DFAF8" w14:textId="77777777" w:rsidR="00991B99" w:rsidRDefault="00991B99" w:rsidP="00991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11AF92" w14:textId="77777777" w:rsidR="00991B99" w:rsidRDefault="00991B99" w:rsidP="00991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2021</w:t>
      </w:r>
    </w:p>
    <w:p w14:paraId="756E12C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1E19C9" w14:textId="77777777" w:rsidR="00991B99" w:rsidRDefault="00991B99" w:rsidP="009139A6">
      <w:r>
        <w:separator/>
      </w:r>
    </w:p>
  </w:endnote>
  <w:endnote w:type="continuationSeparator" w:id="0">
    <w:p w14:paraId="4AF98FEF" w14:textId="77777777" w:rsidR="00991B99" w:rsidRDefault="00991B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459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1EC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8F7F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D2A838" w14:textId="77777777" w:rsidR="00991B99" w:rsidRDefault="00991B99" w:rsidP="009139A6">
      <w:r>
        <w:separator/>
      </w:r>
    </w:p>
  </w:footnote>
  <w:footnote w:type="continuationSeparator" w:id="0">
    <w:p w14:paraId="050E9A87" w14:textId="77777777" w:rsidR="00991B99" w:rsidRDefault="00991B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9EE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A36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87D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99"/>
    <w:rsid w:val="000666E0"/>
    <w:rsid w:val="002510B7"/>
    <w:rsid w:val="005C130B"/>
    <w:rsid w:val="00826F5C"/>
    <w:rsid w:val="009139A6"/>
    <w:rsid w:val="009448BB"/>
    <w:rsid w:val="00991B99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33466"/>
  <w15:chartTrackingRefBased/>
  <w15:docId w15:val="{28496E5E-4586-436B-A0EA-B8470169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2021-03-19T20:45:00Z</dcterms:created>
  <dcterms:modified xsi:type="dcterms:W3CDTF">2021-03-19T20:45:00Z</dcterms:modified>
</cp:coreProperties>
</file>