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B30" w:rsidRDefault="00BE6B30" w:rsidP="00BE6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COKAYNE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E6B30" w:rsidRDefault="00BE6B30" w:rsidP="00BE6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Gentleman.</w:t>
      </w:r>
    </w:p>
    <w:p w:rsidR="00BE6B30" w:rsidRDefault="00BE6B30" w:rsidP="00BE6B30">
      <w:pPr>
        <w:rPr>
          <w:rFonts w:ascii="Times New Roman" w:hAnsi="Times New Roman" w:cs="Times New Roman"/>
        </w:rPr>
      </w:pPr>
    </w:p>
    <w:p w:rsidR="00BE6B30" w:rsidRDefault="00BE6B30" w:rsidP="00BE6B30">
      <w:pPr>
        <w:rPr>
          <w:rFonts w:ascii="Times New Roman" w:hAnsi="Times New Roman" w:cs="Times New Roman"/>
        </w:rPr>
      </w:pPr>
    </w:p>
    <w:p w:rsidR="00BE6B30" w:rsidRDefault="00BE6B30" w:rsidP="00BE6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Colbrond</w:t>
      </w:r>
      <w:proofErr w:type="spellEnd"/>
      <w:r>
        <w:rPr>
          <w:rFonts w:ascii="Times New Roman" w:hAnsi="Times New Roman" w:cs="Times New Roman"/>
        </w:rPr>
        <w:t xml:space="preserve"> of Hardwick by</w:t>
      </w:r>
    </w:p>
    <w:p w:rsidR="00BE6B30" w:rsidRDefault="00BE6B30" w:rsidP="00BE6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Shefford, Bedfordshire(q.v.), and John Elyot of Potton(q.v.).</w:t>
      </w:r>
    </w:p>
    <w:p w:rsidR="00BE6B30" w:rsidRDefault="00BE6B30" w:rsidP="00BE6B3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BE6B30" w:rsidRDefault="00BE6B30" w:rsidP="00BE6B30">
      <w:pPr>
        <w:ind w:right="-64"/>
        <w:rPr>
          <w:rFonts w:ascii="Times New Roman" w:hAnsi="Times New Roman" w:cs="Times New Roman"/>
        </w:rPr>
      </w:pPr>
    </w:p>
    <w:p w:rsidR="00BE6B30" w:rsidRDefault="00BE6B30" w:rsidP="00BE6B30">
      <w:pPr>
        <w:ind w:right="-64"/>
        <w:rPr>
          <w:rFonts w:ascii="Times New Roman" w:hAnsi="Times New Roman" w:cs="Times New Roman"/>
        </w:rPr>
      </w:pPr>
    </w:p>
    <w:p w:rsidR="00BE6B30" w:rsidRDefault="00BE6B30" w:rsidP="00BE6B3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June 2017</w:t>
      </w:r>
    </w:p>
    <w:p w:rsidR="006B2F86" w:rsidRPr="00E71FC3" w:rsidRDefault="00BE6B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B30" w:rsidRDefault="00BE6B30" w:rsidP="00E71FC3">
      <w:r>
        <w:separator/>
      </w:r>
    </w:p>
  </w:endnote>
  <w:endnote w:type="continuationSeparator" w:id="0">
    <w:p w:rsidR="00BE6B30" w:rsidRDefault="00BE6B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B30" w:rsidRDefault="00BE6B30" w:rsidP="00E71FC3">
      <w:r>
        <w:separator/>
      </w:r>
    </w:p>
  </w:footnote>
  <w:footnote w:type="continuationSeparator" w:id="0">
    <w:p w:rsidR="00BE6B30" w:rsidRDefault="00BE6B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30"/>
    <w:rsid w:val="001A7C09"/>
    <w:rsid w:val="00577BD5"/>
    <w:rsid w:val="00656CBA"/>
    <w:rsid w:val="006A1F77"/>
    <w:rsid w:val="00733BE7"/>
    <w:rsid w:val="00AB52E8"/>
    <w:rsid w:val="00B16D3F"/>
    <w:rsid w:val="00BB41AC"/>
    <w:rsid w:val="00BE6B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BA41A-581B-4D36-A8B1-32A7D7FD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B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2017-07-05T20:17:00Z</dcterms:created>
  <dcterms:modified xsi:type="dcterms:W3CDTF">2017-07-05T20:17:00Z</dcterms:modified>
</cp:coreProperties>
</file>