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8071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COKAYN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fl.1413-46)</w:t>
      </w:r>
    </w:p>
    <w:p w14:paraId="23895BD9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Pulverbatch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14:paraId="679563C7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1C23A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50B5A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14:paraId="5B316531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77B1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www.melocki.org.uk/diocese/Pulverbatch.html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103FF6A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A4D96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F69A7" w14:textId="77777777" w:rsidR="00924998" w:rsidRDefault="00924998" w:rsidP="009249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2021</w:t>
      </w:r>
    </w:p>
    <w:p w14:paraId="29B52C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89826" w14:textId="77777777" w:rsidR="00924998" w:rsidRDefault="00924998" w:rsidP="009139A6">
      <w:r>
        <w:separator/>
      </w:r>
    </w:p>
  </w:endnote>
  <w:endnote w:type="continuationSeparator" w:id="0">
    <w:p w14:paraId="14151E4B" w14:textId="77777777" w:rsidR="00924998" w:rsidRDefault="009249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A6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31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38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3425" w14:textId="77777777" w:rsidR="00924998" w:rsidRDefault="00924998" w:rsidP="009139A6">
      <w:r>
        <w:separator/>
      </w:r>
    </w:p>
  </w:footnote>
  <w:footnote w:type="continuationSeparator" w:id="0">
    <w:p w14:paraId="2672166D" w14:textId="77777777" w:rsidR="00924998" w:rsidRDefault="009249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96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BF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A08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98"/>
    <w:rsid w:val="000666E0"/>
    <w:rsid w:val="002510B7"/>
    <w:rsid w:val="005C130B"/>
    <w:rsid w:val="00826F5C"/>
    <w:rsid w:val="009139A6"/>
    <w:rsid w:val="00924998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D622E"/>
  <w15:chartTrackingRefBased/>
  <w15:docId w15:val="{D2FDD92D-DFCD-4EB0-ACEB-A257BB7E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49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ulverbatch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2021-04-23T20:25:00Z</dcterms:created>
  <dcterms:modified xsi:type="dcterms:W3CDTF">2021-04-23T20:26:00Z</dcterms:modified>
</cp:coreProperties>
</file>