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6D0" w:rsidRDefault="001166D0" w:rsidP="001166D0">
      <w:pPr>
        <w:pStyle w:val="NoSpacing"/>
      </w:pPr>
      <w:r>
        <w:rPr>
          <w:u w:val="single"/>
        </w:rPr>
        <w:t>Reynold COKAYN</w:t>
      </w:r>
      <w:r>
        <w:t xml:space="preserve">      </w:t>
      </w:r>
      <w:r>
        <w:t>(fl.1429)</w:t>
      </w:r>
    </w:p>
    <w:p w:rsidR="001166D0" w:rsidRDefault="001166D0" w:rsidP="001166D0">
      <w:pPr>
        <w:pStyle w:val="NoSpacing"/>
      </w:pPr>
      <w:r>
        <w:t>of Cockayne Hatley.</w:t>
      </w:r>
      <w:bookmarkStart w:id="0" w:name="_GoBack"/>
      <w:bookmarkEnd w:id="0"/>
    </w:p>
    <w:p w:rsidR="001166D0" w:rsidRDefault="001166D0" w:rsidP="001166D0">
      <w:pPr>
        <w:pStyle w:val="NoSpacing"/>
      </w:pPr>
    </w:p>
    <w:p w:rsidR="001166D0" w:rsidRDefault="001166D0" w:rsidP="001166D0">
      <w:pPr>
        <w:pStyle w:val="NoSpacing"/>
      </w:pPr>
    </w:p>
    <w:p w:rsidR="001166D0" w:rsidRDefault="001166D0" w:rsidP="001166D0">
      <w:pPr>
        <w:pStyle w:val="NoSpacing"/>
      </w:pPr>
      <w:r>
        <w:t xml:space="preserve">  3 Jan.1429</w:t>
      </w:r>
      <w:r>
        <w:tab/>
        <w:t>He was a juror on the inquisition devenerunt held in Cockayne Hatley,</w:t>
      </w:r>
    </w:p>
    <w:p w:rsidR="001166D0" w:rsidRDefault="001166D0" w:rsidP="001166D0">
      <w:pPr>
        <w:pStyle w:val="NoSpacing"/>
      </w:pPr>
      <w:r>
        <w:tab/>
      </w:r>
      <w:r>
        <w:tab/>
        <w:t>Bedfordshire, into lands of the late Edward Botiller(q.v.).</w:t>
      </w:r>
    </w:p>
    <w:p w:rsidR="001166D0" w:rsidRDefault="001166D0" w:rsidP="001166D0">
      <w:pPr>
        <w:pStyle w:val="NoSpacing"/>
      </w:pPr>
      <w:r>
        <w:tab/>
      </w:r>
      <w:r>
        <w:tab/>
        <w:t>(www.inquisitionspostmortem.ac.uk   ref. eCIPM 23-47)</w:t>
      </w:r>
    </w:p>
    <w:p w:rsidR="001166D0" w:rsidRDefault="001166D0" w:rsidP="001166D0">
      <w:pPr>
        <w:pStyle w:val="NoSpacing"/>
      </w:pPr>
    </w:p>
    <w:p w:rsidR="001166D0" w:rsidRDefault="001166D0" w:rsidP="001166D0">
      <w:pPr>
        <w:pStyle w:val="NoSpacing"/>
      </w:pPr>
    </w:p>
    <w:p w:rsidR="001166D0" w:rsidRPr="005238B2" w:rsidRDefault="001166D0" w:rsidP="001166D0">
      <w:pPr>
        <w:pStyle w:val="NoSpacing"/>
      </w:pPr>
      <w:r>
        <w:t>19 July 2017</w:t>
      </w:r>
    </w:p>
    <w:p w:rsidR="006B2F86" w:rsidRPr="001166D0" w:rsidRDefault="001166D0" w:rsidP="00E71FC3">
      <w:pPr>
        <w:pStyle w:val="NoSpacing"/>
      </w:pPr>
    </w:p>
    <w:sectPr w:rsidR="006B2F86" w:rsidRPr="001166D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66D0" w:rsidRDefault="001166D0" w:rsidP="00E71FC3">
      <w:pPr>
        <w:spacing w:after="0" w:line="240" w:lineRule="auto"/>
      </w:pPr>
      <w:r>
        <w:separator/>
      </w:r>
    </w:p>
  </w:endnote>
  <w:endnote w:type="continuationSeparator" w:id="0">
    <w:p w:rsidR="001166D0" w:rsidRDefault="001166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66D0" w:rsidRDefault="001166D0" w:rsidP="00E71FC3">
      <w:pPr>
        <w:spacing w:after="0" w:line="240" w:lineRule="auto"/>
      </w:pPr>
      <w:r>
        <w:separator/>
      </w:r>
    </w:p>
  </w:footnote>
  <w:footnote w:type="continuationSeparator" w:id="0">
    <w:p w:rsidR="001166D0" w:rsidRDefault="001166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6D0"/>
    <w:rsid w:val="001166D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7663F"/>
  <w15:chartTrackingRefBased/>
  <w15:docId w15:val="{E4A29325-D805-4751-AE9F-0EFFC4786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2017-07-19T19:56:00Z</dcterms:created>
  <dcterms:modified xsi:type="dcterms:W3CDTF">2017-07-19T19:57:00Z</dcterms:modified>
</cp:coreProperties>
</file>