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5117C" w:rsidRDefault="00D5117C" w:rsidP="00D5117C">
      <w:pPr>
        <w:pStyle w:val="NoSpacing"/>
      </w:pPr>
      <w:r>
        <w:rPr>
          <w:u w:val="single"/>
        </w:rPr>
        <w:t>John COKAYN, junior</w:t>
      </w:r>
      <w:r>
        <w:t xml:space="preserve">       (fl.1429)</w:t>
      </w:r>
    </w:p>
    <w:p w:rsidR="00D5117C" w:rsidRDefault="00D5117C" w:rsidP="00D5117C">
      <w:pPr>
        <w:pStyle w:val="NoSpacing"/>
      </w:pPr>
    </w:p>
    <w:p w:rsidR="00D5117C" w:rsidRDefault="00D5117C" w:rsidP="00D5117C">
      <w:pPr>
        <w:pStyle w:val="NoSpacing"/>
      </w:pPr>
    </w:p>
    <w:p w:rsidR="00D5117C" w:rsidRDefault="00D5117C" w:rsidP="00D5117C">
      <w:pPr>
        <w:pStyle w:val="NoSpacing"/>
      </w:pPr>
      <w:r>
        <w:t xml:space="preserve">  3 Jan.1429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Cockayne Hatley,</w:t>
      </w:r>
    </w:p>
    <w:p w:rsidR="00D5117C" w:rsidRDefault="00D5117C" w:rsidP="00D5117C">
      <w:pPr>
        <w:pStyle w:val="NoSpacing"/>
      </w:pPr>
      <w:r>
        <w:tab/>
      </w:r>
      <w:r>
        <w:tab/>
        <w:t xml:space="preserve">Bedfordshire, into lands of the late Edward </w:t>
      </w:r>
      <w:proofErr w:type="spellStart"/>
      <w:r>
        <w:t>Botiller</w:t>
      </w:r>
      <w:proofErr w:type="spellEnd"/>
      <w:r>
        <w:t>(q.v.).</w:t>
      </w:r>
    </w:p>
    <w:p w:rsidR="00D5117C" w:rsidRDefault="00D5117C" w:rsidP="00D5117C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23-47)</w:t>
      </w:r>
    </w:p>
    <w:p w:rsidR="00FA1C42" w:rsidRDefault="00FA1C42" w:rsidP="00FA1C42">
      <w:pPr>
        <w:pStyle w:val="NoSpacing"/>
      </w:pPr>
      <w:r>
        <w:t xml:space="preserve">  3 Jan.</w:t>
      </w:r>
      <w:r>
        <w:tab/>
        <w:t>1429</w:t>
      </w:r>
      <w:r>
        <w:tab/>
        <w:t>He was a juror on the inquisition held at Cockayne Hatley, Bedfordshire,</w:t>
      </w:r>
    </w:p>
    <w:p w:rsidR="00FA1C42" w:rsidRDefault="00FA1C42" w:rsidP="00FA1C42">
      <w:pPr>
        <w:pStyle w:val="NoSpacing"/>
      </w:pPr>
      <w:r>
        <w:tab/>
      </w:r>
      <w:r>
        <w:tab/>
        <w:t xml:space="preserve">into the lands of the late Edward </w:t>
      </w:r>
      <w:proofErr w:type="spellStart"/>
      <w:r>
        <w:t>Botiller</w:t>
      </w:r>
      <w:proofErr w:type="spellEnd"/>
      <w:r>
        <w:t>.</w:t>
      </w:r>
    </w:p>
    <w:p w:rsidR="00FA1C42" w:rsidRDefault="00FA1C42" w:rsidP="00FA1C42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p.20)</w:t>
      </w:r>
    </w:p>
    <w:p w:rsidR="00FA1C42" w:rsidRDefault="00FA1C42" w:rsidP="00D5117C">
      <w:pPr>
        <w:pStyle w:val="NoSpacing"/>
      </w:pPr>
    </w:p>
    <w:p w:rsidR="00D5117C" w:rsidRDefault="00D5117C" w:rsidP="00D5117C">
      <w:pPr>
        <w:pStyle w:val="NoSpacing"/>
      </w:pPr>
    </w:p>
    <w:p w:rsidR="00D5117C" w:rsidRDefault="00D5117C" w:rsidP="00D5117C">
      <w:pPr>
        <w:pStyle w:val="NoSpacing"/>
      </w:pPr>
    </w:p>
    <w:p w:rsidR="00D5117C" w:rsidRPr="005238B2" w:rsidRDefault="00D5117C" w:rsidP="00D5117C">
      <w:pPr>
        <w:pStyle w:val="NoSpacing"/>
      </w:pPr>
      <w:r>
        <w:t>19 July 2017</w:t>
      </w:r>
    </w:p>
    <w:p w:rsidR="006B2F86" w:rsidRPr="00D5117C" w:rsidRDefault="00FA1C42" w:rsidP="00E71FC3">
      <w:pPr>
        <w:pStyle w:val="NoSpacing"/>
      </w:pPr>
    </w:p>
    <w:sectPr w:rsidR="006B2F86" w:rsidRPr="00D5117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5117C" w:rsidRDefault="00D5117C" w:rsidP="00E71FC3">
      <w:pPr>
        <w:spacing w:after="0" w:line="240" w:lineRule="auto"/>
      </w:pPr>
      <w:r>
        <w:separator/>
      </w:r>
    </w:p>
  </w:endnote>
  <w:endnote w:type="continuationSeparator" w:id="0">
    <w:p w:rsidR="00D5117C" w:rsidRDefault="00D5117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5117C" w:rsidRDefault="00D5117C" w:rsidP="00E71FC3">
      <w:pPr>
        <w:spacing w:after="0" w:line="240" w:lineRule="auto"/>
      </w:pPr>
      <w:r>
        <w:separator/>
      </w:r>
    </w:p>
  </w:footnote>
  <w:footnote w:type="continuationSeparator" w:id="0">
    <w:p w:rsidR="00D5117C" w:rsidRDefault="00D5117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17C"/>
    <w:rsid w:val="001A7C09"/>
    <w:rsid w:val="00577BD5"/>
    <w:rsid w:val="00656CBA"/>
    <w:rsid w:val="006A1F77"/>
    <w:rsid w:val="00733BE7"/>
    <w:rsid w:val="00AB52E8"/>
    <w:rsid w:val="00B16D3F"/>
    <w:rsid w:val="00BB41AC"/>
    <w:rsid w:val="00D5117C"/>
    <w:rsid w:val="00E71FC3"/>
    <w:rsid w:val="00EF4813"/>
    <w:rsid w:val="00FA1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44EAC"/>
  <w15:chartTrackingRefBased/>
  <w15:docId w15:val="{098ACD13-FBC7-4870-88DF-49C03907E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2017-07-19T19:59:00Z</dcterms:created>
  <dcterms:modified xsi:type="dcterms:W3CDTF">2023-07-08T07:18:00Z</dcterms:modified>
</cp:coreProperties>
</file>