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COKAYN</w:t>
      </w:r>
      <w:r>
        <w:rPr>
          <w:rFonts w:ascii="Times New Roman" w:hAnsi="Times New Roman" w:cs="Times New Roman"/>
        </w:rPr>
        <w:t xml:space="preserve">      (fl.1484)</w:t>
      </w: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Esquire.</w:t>
      </w: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John Faunt of Ramsey,</w:t>
      </w: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Huntingdonshire(q.v.).</w:t>
      </w: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</w:p>
    <w:p w:rsidR="00C525B3" w:rsidRDefault="00C525B3" w:rsidP="00C525B3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C525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5B3" w:rsidRDefault="00C525B3" w:rsidP="00E71FC3">
      <w:r>
        <w:separator/>
      </w:r>
    </w:p>
  </w:endnote>
  <w:endnote w:type="continuationSeparator" w:id="0">
    <w:p w:rsidR="00C525B3" w:rsidRDefault="00C525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5B3" w:rsidRDefault="00C525B3" w:rsidP="00E71FC3">
      <w:r>
        <w:separator/>
      </w:r>
    </w:p>
  </w:footnote>
  <w:footnote w:type="continuationSeparator" w:id="0">
    <w:p w:rsidR="00C525B3" w:rsidRDefault="00C525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5B3"/>
    <w:rsid w:val="001A7C09"/>
    <w:rsid w:val="00577BD5"/>
    <w:rsid w:val="00656CBA"/>
    <w:rsid w:val="006A1F77"/>
    <w:rsid w:val="00733BE7"/>
    <w:rsid w:val="00AB52E8"/>
    <w:rsid w:val="00B16D3F"/>
    <w:rsid w:val="00BB41AC"/>
    <w:rsid w:val="00C525B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7DC09"/>
  <w15:chartTrackingRefBased/>
  <w15:docId w15:val="{CAC6CABD-AD3E-496A-B851-87F57D59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5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2017-07-06T19:59:00Z</dcterms:created>
  <dcterms:modified xsi:type="dcterms:W3CDTF">2017-07-06T20:00:00Z</dcterms:modified>
</cp:coreProperties>
</file>