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30BBD" w14:textId="77777777" w:rsidR="00D01F70" w:rsidRDefault="00D01F70" w:rsidP="00D01F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COKAYN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19462F19" w14:textId="77777777" w:rsidR="00D01F70" w:rsidRDefault="00D01F70" w:rsidP="00D01F70">
      <w:pPr>
        <w:pStyle w:val="NoSpacing"/>
        <w:rPr>
          <w:rFonts w:cs="Times New Roman"/>
          <w:szCs w:val="24"/>
        </w:rPr>
      </w:pPr>
    </w:p>
    <w:p w14:paraId="348998F7" w14:textId="77777777" w:rsidR="00D01F70" w:rsidRDefault="00D01F70" w:rsidP="00D01F70">
      <w:pPr>
        <w:pStyle w:val="NoSpacing"/>
        <w:rPr>
          <w:rFonts w:cs="Times New Roman"/>
          <w:szCs w:val="24"/>
        </w:rPr>
      </w:pPr>
    </w:p>
    <w:p w14:paraId="1DBE0F21" w14:textId="77777777" w:rsidR="00D01F70" w:rsidRDefault="00D01F70" w:rsidP="00D01F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a commission of array for Bedfordshire.</w:t>
      </w:r>
    </w:p>
    <w:p w14:paraId="1F571ED6" w14:textId="77777777" w:rsidR="00D01F70" w:rsidRDefault="00D01F70" w:rsidP="00D01F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p.559)</w:t>
      </w:r>
    </w:p>
    <w:p w14:paraId="6C46B3E8" w14:textId="77777777" w:rsidR="00D01F70" w:rsidRDefault="00D01F70" w:rsidP="00D01F70">
      <w:pPr>
        <w:pStyle w:val="NoSpacing"/>
        <w:rPr>
          <w:rFonts w:cs="Times New Roman"/>
          <w:szCs w:val="24"/>
        </w:rPr>
      </w:pPr>
    </w:p>
    <w:p w14:paraId="6F70C603" w14:textId="77777777" w:rsidR="00D01F70" w:rsidRDefault="00D01F70" w:rsidP="00D01F70">
      <w:pPr>
        <w:pStyle w:val="NoSpacing"/>
        <w:rPr>
          <w:rFonts w:cs="Times New Roman"/>
          <w:szCs w:val="24"/>
        </w:rPr>
      </w:pPr>
    </w:p>
    <w:p w14:paraId="54694F4F" w14:textId="77777777" w:rsidR="00D01F70" w:rsidRDefault="00D01F70" w:rsidP="00D01F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January 2025</w:t>
      </w:r>
    </w:p>
    <w:p w14:paraId="6CECD6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4CC0C" w14:textId="77777777" w:rsidR="00D01F70" w:rsidRDefault="00D01F70" w:rsidP="009139A6">
      <w:r>
        <w:separator/>
      </w:r>
    </w:p>
  </w:endnote>
  <w:endnote w:type="continuationSeparator" w:id="0">
    <w:p w14:paraId="27D117D0" w14:textId="77777777" w:rsidR="00D01F70" w:rsidRDefault="00D01F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DA9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10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5E22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61F3F" w14:textId="77777777" w:rsidR="00D01F70" w:rsidRDefault="00D01F70" w:rsidP="009139A6">
      <w:r>
        <w:separator/>
      </w:r>
    </w:p>
  </w:footnote>
  <w:footnote w:type="continuationSeparator" w:id="0">
    <w:p w14:paraId="7F1FD458" w14:textId="77777777" w:rsidR="00D01F70" w:rsidRDefault="00D01F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023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92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9C7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7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01F70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706A"/>
  <w15:chartTrackingRefBased/>
  <w15:docId w15:val="{5CADAFBF-91A2-4F28-8E9D-D21D6B10A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2025-01-24T15:45:00Z</dcterms:created>
  <dcterms:modified xsi:type="dcterms:W3CDTF">2025-01-24T15:46:00Z</dcterms:modified>
</cp:coreProperties>
</file>