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614B6" w14:textId="77777777" w:rsidR="00C166B0" w:rsidRDefault="00C166B0" w:rsidP="00C166B0">
      <w:pPr>
        <w:pStyle w:val="NoSpacing"/>
      </w:pPr>
      <w:r>
        <w:rPr>
          <w:u w:val="single"/>
        </w:rPr>
        <w:t>John COKAYN</w:t>
      </w:r>
      <w:r>
        <w:t xml:space="preserve">     </w:t>
      </w:r>
      <w:proofErr w:type="gramStart"/>
      <w:r>
        <w:t xml:space="preserve">   (</w:t>
      </w:r>
      <w:proofErr w:type="gramEnd"/>
      <w:r>
        <w:t>fl.1453)</w:t>
      </w:r>
    </w:p>
    <w:p w14:paraId="2C254264" w14:textId="77777777" w:rsidR="00C166B0" w:rsidRDefault="00C166B0" w:rsidP="00C166B0">
      <w:pPr>
        <w:pStyle w:val="NoSpacing"/>
      </w:pPr>
    </w:p>
    <w:p w14:paraId="2C70B99E" w14:textId="77777777" w:rsidR="00C166B0" w:rsidRDefault="00C166B0" w:rsidP="00C166B0">
      <w:pPr>
        <w:pStyle w:val="NoSpacing"/>
      </w:pPr>
    </w:p>
    <w:p w14:paraId="7B8D9A37" w14:textId="77777777" w:rsidR="00C166B0" w:rsidRPr="006F494E" w:rsidRDefault="00C166B0" w:rsidP="00C166B0">
      <w:pPr>
        <w:rPr>
          <w:rFonts w:ascii="Times New Roman" w:hAnsi="Times New Roman" w:cs="Times New Roman"/>
          <w:sz w:val="24"/>
          <w:szCs w:val="24"/>
        </w:rPr>
      </w:pPr>
      <w:r w:rsidRPr="006F494E">
        <w:rPr>
          <w:rFonts w:ascii="Times New Roman" w:hAnsi="Times New Roman" w:cs="Times New Roman"/>
          <w:sz w:val="24"/>
          <w:szCs w:val="24"/>
        </w:rPr>
        <w:t>17 May1453</w:t>
      </w:r>
      <w:r w:rsidRPr="006F494E">
        <w:rPr>
          <w:rFonts w:ascii="Times New Roman" w:hAnsi="Times New Roman" w:cs="Times New Roman"/>
          <w:sz w:val="24"/>
          <w:szCs w:val="24"/>
        </w:rPr>
        <w:tab/>
        <w:t>He was appointed a Justice to deliver Bedford Castle goal of 4 prisoners there.</w:t>
      </w:r>
    </w:p>
    <w:p w14:paraId="02623C8D" w14:textId="77777777" w:rsidR="00C166B0" w:rsidRDefault="00C166B0" w:rsidP="00C166B0">
      <w:r w:rsidRPr="006F494E">
        <w:rPr>
          <w:rFonts w:ascii="Times New Roman" w:hAnsi="Times New Roman" w:cs="Times New Roman"/>
          <w:sz w:val="24"/>
          <w:szCs w:val="24"/>
        </w:rPr>
        <w:tab/>
      </w:r>
      <w:r w:rsidRPr="006F494E">
        <w:rPr>
          <w:rFonts w:ascii="Times New Roman" w:hAnsi="Times New Roman" w:cs="Times New Roman"/>
          <w:sz w:val="24"/>
          <w:szCs w:val="24"/>
        </w:rPr>
        <w:tab/>
        <w:t>(C.P.R. 1452-61 p.177)</w:t>
      </w:r>
    </w:p>
    <w:p w14:paraId="0DB99769" w14:textId="77777777" w:rsidR="00C166B0" w:rsidRDefault="00C166B0" w:rsidP="00C166B0">
      <w:pPr>
        <w:pStyle w:val="NoSpacing"/>
      </w:pPr>
    </w:p>
    <w:p w14:paraId="23F254BD" w14:textId="77777777" w:rsidR="00C166B0" w:rsidRDefault="00C166B0" w:rsidP="00C166B0">
      <w:pPr>
        <w:pStyle w:val="NoSpacing"/>
      </w:pPr>
    </w:p>
    <w:p w14:paraId="22A9ACFB" w14:textId="77777777" w:rsidR="00C166B0" w:rsidRDefault="00C166B0" w:rsidP="00C166B0">
      <w:pPr>
        <w:pStyle w:val="NoSpacing"/>
      </w:pPr>
      <w:r>
        <w:t>5 September 2024</w:t>
      </w:r>
    </w:p>
    <w:p w14:paraId="31E759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E9C62D" w14:textId="77777777" w:rsidR="00C166B0" w:rsidRDefault="00C166B0" w:rsidP="009139A6">
      <w:r>
        <w:separator/>
      </w:r>
    </w:p>
  </w:endnote>
  <w:endnote w:type="continuationSeparator" w:id="0">
    <w:p w14:paraId="1382F362" w14:textId="77777777" w:rsidR="00C166B0" w:rsidRDefault="00C166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0DE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60E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C42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8502BA" w14:textId="77777777" w:rsidR="00C166B0" w:rsidRDefault="00C166B0" w:rsidP="009139A6">
      <w:r>
        <w:separator/>
      </w:r>
    </w:p>
  </w:footnote>
  <w:footnote w:type="continuationSeparator" w:id="0">
    <w:p w14:paraId="13E64898" w14:textId="77777777" w:rsidR="00C166B0" w:rsidRDefault="00C166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A54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C2D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852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B0"/>
    <w:rsid w:val="000666E0"/>
    <w:rsid w:val="002510B7"/>
    <w:rsid w:val="00270799"/>
    <w:rsid w:val="00550BC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66B0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035DE"/>
  <w15:chartTrackingRefBased/>
  <w15:docId w15:val="{39FCC94A-39CC-4D40-B53E-56EE04A7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6B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2024-09-15T07:29:00Z</dcterms:created>
  <dcterms:modified xsi:type="dcterms:W3CDTF">2024-09-15T07:29:00Z</dcterms:modified>
</cp:coreProperties>
</file>