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4BDE5" w14:textId="77777777" w:rsidR="00EE0771" w:rsidRDefault="00EE0771" w:rsidP="00EE0771">
      <w:pPr>
        <w:pStyle w:val="NoSpacing"/>
        <w:rPr>
          <w:lang w:val="en-US"/>
        </w:rPr>
      </w:pPr>
      <w:r>
        <w:rPr>
          <w:u w:val="single"/>
          <w:lang w:val="en-US"/>
        </w:rPr>
        <w:t>John COKAYN</w:t>
      </w:r>
      <w:r>
        <w:rPr>
          <w:lang w:val="en-US"/>
        </w:rPr>
        <w:t xml:space="preserve">        (fl.1418)</w:t>
      </w:r>
    </w:p>
    <w:p w14:paraId="6FE5D60D" w14:textId="77777777" w:rsidR="00EE0771" w:rsidRDefault="00EE0771" w:rsidP="00EE0771">
      <w:pPr>
        <w:pStyle w:val="NoSpacing"/>
        <w:rPr>
          <w:lang w:val="en-US"/>
        </w:rPr>
      </w:pPr>
    </w:p>
    <w:p w14:paraId="5F51A516" w14:textId="77777777" w:rsidR="00EE0771" w:rsidRDefault="00EE0771" w:rsidP="00EE0771">
      <w:pPr>
        <w:pStyle w:val="NoSpacing"/>
        <w:rPr>
          <w:lang w:val="en-US"/>
        </w:rPr>
      </w:pPr>
    </w:p>
    <w:p w14:paraId="5A371A47" w14:textId="77777777" w:rsidR="00EE0771" w:rsidRDefault="00EE0771" w:rsidP="00EE0771">
      <w:pPr>
        <w:pStyle w:val="NoSpacing"/>
        <w:rPr>
          <w:lang w:val="en-US"/>
        </w:rPr>
      </w:pPr>
      <w:r>
        <w:rPr>
          <w:lang w:val="en-US"/>
        </w:rPr>
        <w:t>22 Jan.1418</w:t>
      </w:r>
      <w:r>
        <w:rPr>
          <w:lang w:val="en-US"/>
        </w:rPr>
        <w:tab/>
        <w:t>He was on a commission of the peace for Lincolnshire.</w:t>
      </w:r>
    </w:p>
    <w:p w14:paraId="0EF7F51B" w14:textId="77777777" w:rsidR="00EE0771" w:rsidRDefault="00EE0771" w:rsidP="00EE0771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1416-22 p.454)</w:t>
      </w:r>
    </w:p>
    <w:p w14:paraId="5982C215" w14:textId="77777777" w:rsidR="00EE0771" w:rsidRDefault="00EE0771" w:rsidP="00EE0771">
      <w:pPr>
        <w:pStyle w:val="NoSpacing"/>
        <w:rPr>
          <w:lang w:val="en-US"/>
        </w:rPr>
      </w:pPr>
      <w:r>
        <w:rPr>
          <w:lang w:val="en-US"/>
        </w:rPr>
        <w:t>17 Oct.</w:t>
      </w:r>
      <w:r>
        <w:rPr>
          <w:lang w:val="en-US"/>
        </w:rPr>
        <w:tab/>
      </w:r>
      <w:r>
        <w:rPr>
          <w:lang w:val="en-US"/>
        </w:rPr>
        <w:tab/>
        <w:t>He was on a commission of the peace for Lincolnshire.(ibid.)</w:t>
      </w:r>
    </w:p>
    <w:p w14:paraId="085C7F17" w14:textId="77777777" w:rsidR="00EE0771" w:rsidRDefault="00EE0771" w:rsidP="00EE0771">
      <w:pPr>
        <w:pStyle w:val="NoSpacing"/>
        <w:rPr>
          <w:lang w:val="en-US"/>
        </w:rPr>
      </w:pPr>
    </w:p>
    <w:p w14:paraId="5F845891" w14:textId="77777777" w:rsidR="00EE0771" w:rsidRDefault="00EE0771" w:rsidP="00EE0771">
      <w:pPr>
        <w:pStyle w:val="NoSpacing"/>
        <w:rPr>
          <w:lang w:val="en-US"/>
        </w:rPr>
      </w:pPr>
    </w:p>
    <w:p w14:paraId="734689E4" w14:textId="77777777" w:rsidR="00EE0771" w:rsidRDefault="00EE0771" w:rsidP="00EE0771">
      <w:pPr>
        <w:pStyle w:val="NoSpacing"/>
        <w:rPr>
          <w:lang w:val="en-US"/>
        </w:rPr>
      </w:pPr>
      <w:r>
        <w:rPr>
          <w:lang w:val="en-US"/>
        </w:rPr>
        <w:t>2 April 2026</w:t>
      </w:r>
    </w:p>
    <w:p w14:paraId="439931B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B6625" w14:textId="77777777" w:rsidR="009C469B" w:rsidRDefault="009C469B" w:rsidP="00086E2C">
      <w:pPr>
        <w:spacing w:after="0" w:line="240" w:lineRule="auto"/>
      </w:pPr>
      <w:r>
        <w:separator/>
      </w:r>
    </w:p>
  </w:endnote>
  <w:endnote w:type="continuationSeparator" w:id="0">
    <w:p w14:paraId="45B5D4CE" w14:textId="77777777" w:rsidR="009C469B" w:rsidRDefault="009C469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7B3D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CC8C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7B5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FF93E" w14:textId="77777777" w:rsidR="009C469B" w:rsidRDefault="009C469B" w:rsidP="00086E2C">
      <w:pPr>
        <w:spacing w:after="0" w:line="240" w:lineRule="auto"/>
      </w:pPr>
      <w:r>
        <w:separator/>
      </w:r>
    </w:p>
  </w:footnote>
  <w:footnote w:type="continuationSeparator" w:id="0">
    <w:p w14:paraId="38B32501" w14:textId="77777777" w:rsidR="009C469B" w:rsidRDefault="009C469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373C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972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35D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71"/>
    <w:rsid w:val="00086E2C"/>
    <w:rsid w:val="000A2E7A"/>
    <w:rsid w:val="002244B7"/>
    <w:rsid w:val="00314D94"/>
    <w:rsid w:val="00617568"/>
    <w:rsid w:val="006E68FA"/>
    <w:rsid w:val="00971DA9"/>
    <w:rsid w:val="009C469B"/>
    <w:rsid w:val="00ED3A55"/>
    <w:rsid w:val="00EE0771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5F157"/>
  <w15:chartTrackingRefBased/>
  <w15:docId w15:val="{2830EC9B-8231-4113-A6F3-0B2FA6D1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E077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6</TotalTime>
  <Pages>1</Pages>
  <Words>33</Words>
  <Characters>160</Characters>
  <Application>Microsoft Office Word</Application>
  <DocSecurity>0</DocSecurity>
  <Lines>9</Lines>
  <Paragraphs>5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2026-04-08T18:34:00Z</dcterms:created>
  <dcterms:modified xsi:type="dcterms:W3CDTF">2026-04-08T18:40:00Z</dcterms:modified>
</cp:coreProperties>
</file>