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FBF" w:rsidRDefault="00B81FBF" w:rsidP="00B81FBF">
      <w:pPr>
        <w:pStyle w:val="NoSpacing"/>
      </w:pPr>
      <w:r>
        <w:rPr>
          <w:u w:val="single"/>
        </w:rPr>
        <w:t xml:space="preserve">John COKAYN </w:t>
      </w:r>
      <w:r>
        <w:t xml:space="preserve">    (fl.1400)</w:t>
      </w:r>
    </w:p>
    <w:p w:rsidR="00B81FBF" w:rsidRDefault="00B81FBF" w:rsidP="00B81FBF">
      <w:pPr>
        <w:pStyle w:val="NoSpacing"/>
      </w:pPr>
    </w:p>
    <w:p w:rsidR="00B81FBF" w:rsidRDefault="00B81FBF" w:rsidP="00B81FBF">
      <w:pPr>
        <w:pStyle w:val="NoSpacing"/>
      </w:pPr>
    </w:p>
    <w:p w:rsidR="00B81FBF" w:rsidRDefault="00B81FBF" w:rsidP="00B81FBF">
      <w:pPr>
        <w:pStyle w:val="NoSpacing"/>
      </w:pPr>
      <w:r>
        <w:t>15 Nov.1400</w:t>
      </w:r>
      <w:r>
        <w:tab/>
        <w:t>He was appointed Chief Baron of the Exchequer.  (C.P.R. 1399-1401 p.366)</w:t>
      </w:r>
    </w:p>
    <w:p w:rsidR="00B81FBF" w:rsidRDefault="00B81FBF" w:rsidP="00B81FBF">
      <w:pPr>
        <w:pStyle w:val="NoSpacing"/>
      </w:pPr>
    </w:p>
    <w:p w:rsidR="00B81FBF" w:rsidRDefault="00B81FBF" w:rsidP="00B81FBF">
      <w:pPr>
        <w:pStyle w:val="NoSpacing"/>
      </w:pPr>
    </w:p>
    <w:p w:rsidR="00B81FBF" w:rsidRDefault="00B81FBF" w:rsidP="00B81FBF">
      <w:pPr>
        <w:pStyle w:val="NoSpacing"/>
      </w:pPr>
    </w:p>
    <w:p w:rsidR="00B81FBF" w:rsidRDefault="00B81FBF" w:rsidP="00B81FBF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FBF" w:rsidRDefault="00B81FBF" w:rsidP="00920DE3">
      <w:pPr>
        <w:spacing w:after="0" w:line="240" w:lineRule="auto"/>
      </w:pPr>
      <w:r>
        <w:separator/>
      </w:r>
    </w:p>
  </w:endnote>
  <w:endnote w:type="continuationSeparator" w:id="0">
    <w:p w:rsidR="00B81FBF" w:rsidRDefault="00B81FB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FBF" w:rsidRDefault="00B81FBF" w:rsidP="00920DE3">
      <w:pPr>
        <w:spacing w:after="0" w:line="240" w:lineRule="auto"/>
      </w:pPr>
      <w:r>
        <w:separator/>
      </w:r>
    </w:p>
  </w:footnote>
  <w:footnote w:type="continuationSeparator" w:id="0">
    <w:p w:rsidR="00B81FBF" w:rsidRDefault="00B81FB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FBF"/>
    <w:rsid w:val="00120749"/>
    <w:rsid w:val="00624CAE"/>
    <w:rsid w:val="00920DE3"/>
    <w:rsid w:val="00B81FB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2015-03-18T19:55:00Z</dcterms:created>
  <dcterms:modified xsi:type="dcterms:W3CDTF">2015-03-18T19:55:00Z</dcterms:modified>
</cp:coreProperties>
</file>