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71E47" w14:textId="77777777" w:rsidR="001A49C4" w:rsidRDefault="001A49C4" w:rsidP="001A49C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COHO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fl.1425)</w:t>
      </w:r>
    </w:p>
    <w:p w14:paraId="32614C41" w14:textId="77777777" w:rsidR="001A49C4" w:rsidRDefault="001A49C4" w:rsidP="001A49C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Panfield</w:t>
      </w:r>
      <w:proofErr w:type="spellEnd"/>
      <w:r>
        <w:rPr>
          <w:rFonts w:ascii="Times New Roman" w:hAnsi="Times New Roman" w:cs="Times New Roman"/>
          <w:sz w:val="24"/>
          <w:szCs w:val="24"/>
        </w:rPr>
        <w:t>, Essex.</w:t>
      </w:r>
    </w:p>
    <w:p w14:paraId="59B737DF" w14:textId="77777777" w:rsidR="001A49C4" w:rsidRDefault="001A49C4" w:rsidP="001A49C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4E7532E" w14:textId="77777777" w:rsidR="001A49C4" w:rsidRDefault="001A49C4" w:rsidP="001A49C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96EFE81" w14:textId="77777777" w:rsidR="001A49C4" w:rsidRDefault="001A49C4" w:rsidP="001A49C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Jul.1425</w:t>
      </w:r>
      <w:r>
        <w:rPr>
          <w:rFonts w:ascii="Times New Roman" w:hAnsi="Times New Roman" w:cs="Times New Roman"/>
          <w:sz w:val="24"/>
          <w:szCs w:val="24"/>
        </w:rPr>
        <w:tab/>
        <w:t>Commitment to him of the keeping of a messuage and 8 acres of land in Penfield.</w:t>
      </w:r>
    </w:p>
    <w:p w14:paraId="522658D4" w14:textId="77777777" w:rsidR="001A49C4" w:rsidRDefault="001A49C4" w:rsidP="001A49C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1422-30 p.104)</w:t>
      </w:r>
    </w:p>
    <w:p w14:paraId="242A9F2C" w14:textId="77777777" w:rsidR="001A49C4" w:rsidRDefault="001A49C4" w:rsidP="001A49C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22932E1" w14:textId="77777777" w:rsidR="001A49C4" w:rsidRDefault="001A49C4" w:rsidP="001A49C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19197B0" w14:textId="77777777" w:rsidR="001A49C4" w:rsidRDefault="001A49C4" w:rsidP="001A49C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October 2021</w:t>
      </w:r>
    </w:p>
    <w:p w14:paraId="3CF8E1B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5F36E8" w14:textId="77777777" w:rsidR="001A49C4" w:rsidRDefault="001A49C4" w:rsidP="009139A6">
      <w:r>
        <w:separator/>
      </w:r>
    </w:p>
  </w:endnote>
  <w:endnote w:type="continuationSeparator" w:id="0">
    <w:p w14:paraId="0CCB0CF8" w14:textId="77777777" w:rsidR="001A49C4" w:rsidRDefault="001A49C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104C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6D18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9359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F92E0F" w14:textId="77777777" w:rsidR="001A49C4" w:rsidRDefault="001A49C4" w:rsidP="009139A6">
      <w:r>
        <w:separator/>
      </w:r>
    </w:p>
  </w:footnote>
  <w:footnote w:type="continuationSeparator" w:id="0">
    <w:p w14:paraId="7BD3DC54" w14:textId="77777777" w:rsidR="001A49C4" w:rsidRDefault="001A49C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3CE4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B711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A675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9C4"/>
    <w:rsid w:val="000666E0"/>
    <w:rsid w:val="001A49C4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FFC91B"/>
  <w15:chartTrackingRefBased/>
  <w15:docId w15:val="{AD2D1A96-D28C-49A1-B274-078FE73B9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2022-01-04T07:55:00Z</dcterms:created>
  <dcterms:modified xsi:type="dcterms:W3CDTF">2022-01-04T07:55:00Z</dcterms:modified>
</cp:coreProperties>
</file>