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297865" w14:textId="77777777" w:rsidR="00665D10" w:rsidRDefault="00665D10" w:rsidP="00665D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COGULL</w:t>
      </w:r>
      <w:r>
        <w:rPr>
          <w:rFonts w:ascii="Times New Roman" w:hAnsi="Times New Roman" w:cs="Times New Roman"/>
        </w:rPr>
        <w:t xml:space="preserve">      (fl.1483)</w:t>
      </w:r>
    </w:p>
    <w:p w14:paraId="5BFC6972" w14:textId="77777777" w:rsidR="00665D10" w:rsidRDefault="00665D10" w:rsidP="00665D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Trunch</w:t>
      </w:r>
      <w:proofErr w:type="spellEnd"/>
      <w:r>
        <w:rPr>
          <w:rFonts w:ascii="Times New Roman" w:hAnsi="Times New Roman" w:cs="Times New Roman"/>
        </w:rPr>
        <w:t>, Norfolk.</w:t>
      </w:r>
    </w:p>
    <w:p w14:paraId="7D662170" w14:textId="77777777" w:rsidR="00665D10" w:rsidRDefault="00665D10" w:rsidP="00665D10">
      <w:pPr>
        <w:rPr>
          <w:rFonts w:ascii="Times New Roman" w:hAnsi="Times New Roman" w:cs="Times New Roman"/>
        </w:rPr>
      </w:pPr>
    </w:p>
    <w:p w14:paraId="521DBC86" w14:textId="77777777" w:rsidR="00665D10" w:rsidRDefault="00665D10" w:rsidP="00665D10">
      <w:pPr>
        <w:rPr>
          <w:rFonts w:ascii="Times New Roman" w:hAnsi="Times New Roman" w:cs="Times New Roman"/>
        </w:rPr>
      </w:pPr>
    </w:p>
    <w:p w14:paraId="59D63DD0" w14:textId="77777777" w:rsidR="00665D10" w:rsidRDefault="00665D10" w:rsidP="00665D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John Peers of </w:t>
      </w:r>
      <w:proofErr w:type="spellStart"/>
      <w:r>
        <w:rPr>
          <w:rFonts w:ascii="Times New Roman" w:hAnsi="Times New Roman" w:cs="Times New Roman"/>
        </w:rPr>
        <w:t>Walberswick</w:t>
      </w:r>
      <w:proofErr w:type="spellEnd"/>
      <w:r>
        <w:rPr>
          <w:rFonts w:ascii="Times New Roman" w:hAnsi="Times New Roman" w:cs="Times New Roman"/>
        </w:rPr>
        <w:t>, Suffolk(q.v.),</w:t>
      </w:r>
    </w:p>
    <w:p w14:paraId="0B0E4C4D" w14:textId="77777777" w:rsidR="00665D10" w:rsidRDefault="00665D10" w:rsidP="00665D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Martin </w:t>
      </w:r>
      <w:proofErr w:type="spellStart"/>
      <w:r>
        <w:rPr>
          <w:rFonts w:ascii="Times New Roman" w:hAnsi="Times New Roman" w:cs="Times New Roman"/>
        </w:rPr>
        <w:t>Rechardson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Covehithe</w:t>
      </w:r>
      <w:proofErr w:type="spellEnd"/>
      <w:r>
        <w:rPr>
          <w:rFonts w:ascii="Times New Roman" w:hAnsi="Times New Roman" w:cs="Times New Roman"/>
        </w:rPr>
        <w:t xml:space="preserve">(q.v.) and Robert Webster of </w:t>
      </w:r>
      <w:proofErr w:type="spellStart"/>
      <w:r>
        <w:rPr>
          <w:rFonts w:ascii="Times New Roman" w:hAnsi="Times New Roman" w:cs="Times New Roman"/>
        </w:rPr>
        <w:t>Pallyng</w:t>
      </w:r>
      <w:proofErr w:type="spellEnd"/>
      <w:r>
        <w:rPr>
          <w:rFonts w:ascii="Times New Roman" w:hAnsi="Times New Roman" w:cs="Times New Roman"/>
        </w:rPr>
        <w:t>(q.v.).</w:t>
      </w:r>
    </w:p>
    <w:p w14:paraId="3E91E37D" w14:textId="77777777" w:rsidR="00665D10" w:rsidRDefault="00665D10" w:rsidP="00665D1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7DD1111E" w14:textId="77777777" w:rsidR="00665D10" w:rsidRDefault="00665D10" w:rsidP="00665D10">
      <w:pPr>
        <w:rPr>
          <w:rFonts w:ascii="Times New Roman" w:hAnsi="Times New Roman" w:cs="Times New Roman"/>
        </w:rPr>
      </w:pPr>
    </w:p>
    <w:p w14:paraId="588A9C84" w14:textId="77777777" w:rsidR="00665D10" w:rsidRDefault="00665D10" w:rsidP="00665D10">
      <w:pPr>
        <w:rPr>
          <w:rFonts w:ascii="Times New Roman" w:hAnsi="Times New Roman" w:cs="Times New Roman"/>
        </w:rPr>
      </w:pPr>
    </w:p>
    <w:p w14:paraId="58A34E17" w14:textId="77777777" w:rsidR="00665D10" w:rsidRDefault="00665D10" w:rsidP="00665D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July 2019</w:t>
      </w:r>
    </w:p>
    <w:p w14:paraId="0B3D7F41" w14:textId="77777777" w:rsidR="006B2F86" w:rsidRPr="00E71FC3" w:rsidRDefault="00665D1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7A7D3" w14:textId="77777777" w:rsidR="00665D10" w:rsidRDefault="00665D10" w:rsidP="00E71FC3">
      <w:r>
        <w:separator/>
      </w:r>
    </w:p>
  </w:endnote>
  <w:endnote w:type="continuationSeparator" w:id="0">
    <w:p w14:paraId="263EC5AA" w14:textId="77777777" w:rsidR="00665D10" w:rsidRDefault="00665D1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6FF48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79F54" w14:textId="77777777" w:rsidR="00665D10" w:rsidRDefault="00665D10" w:rsidP="00E71FC3">
      <w:r>
        <w:separator/>
      </w:r>
    </w:p>
  </w:footnote>
  <w:footnote w:type="continuationSeparator" w:id="0">
    <w:p w14:paraId="0CC7D989" w14:textId="77777777" w:rsidR="00665D10" w:rsidRDefault="00665D1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D10"/>
    <w:rsid w:val="001A7C09"/>
    <w:rsid w:val="00577BD5"/>
    <w:rsid w:val="00656CBA"/>
    <w:rsid w:val="00665D10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3D6D8"/>
  <w15:chartTrackingRefBased/>
  <w15:docId w15:val="{C15186FD-04B6-4448-B701-0AC67ABCD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D1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2019-08-05T20:19:00Z</dcterms:created>
  <dcterms:modified xsi:type="dcterms:W3CDTF">2019-08-05T20:19:00Z</dcterms:modified>
</cp:coreProperties>
</file>