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841C8" w14:textId="77777777" w:rsidR="006C6AA5" w:rsidRDefault="006C6AA5" w:rsidP="006C6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COGSALE, senior</w:t>
      </w:r>
      <w:r>
        <w:rPr>
          <w:rFonts w:ascii="Times New Roman" w:hAnsi="Times New Roman" w:cs="Times New Roman"/>
        </w:rPr>
        <w:t xml:space="preserve">      (fl.1483)</w:t>
      </w:r>
    </w:p>
    <w:p w14:paraId="7EA062AE" w14:textId="77777777" w:rsidR="006C6AA5" w:rsidRDefault="006C6AA5" w:rsidP="006C6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Honiton, Devon.</w:t>
      </w:r>
    </w:p>
    <w:p w14:paraId="69F6A2EC" w14:textId="77777777" w:rsidR="006C6AA5" w:rsidRDefault="006C6AA5" w:rsidP="006C6AA5">
      <w:pPr>
        <w:rPr>
          <w:rFonts w:ascii="Times New Roman" w:hAnsi="Times New Roman" w:cs="Times New Roman"/>
        </w:rPr>
      </w:pPr>
    </w:p>
    <w:p w14:paraId="35D51F5C" w14:textId="77777777" w:rsidR="006C6AA5" w:rsidRDefault="006C6AA5" w:rsidP="006C6AA5">
      <w:pPr>
        <w:rPr>
          <w:rFonts w:ascii="Times New Roman" w:hAnsi="Times New Roman" w:cs="Times New Roman"/>
        </w:rPr>
      </w:pPr>
    </w:p>
    <w:p w14:paraId="4C20EE47" w14:textId="77777777" w:rsidR="006C6AA5" w:rsidRDefault="006C6AA5" w:rsidP="006C6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Stubbyng</w:t>
      </w:r>
      <w:proofErr w:type="spellEnd"/>
      <w:r>
        <w:rPr>
          <w:rFonts w:ascii="Times New Roman" w:hAnsi="Times New Roman" w:cs="Times New Roman"/>
        </w:rPr>
        <w:t>, senior(q.v.), of Great</w:t>
      </w:r>
    </w:p>
    <w:p w14:paraId="2661FC2D" w14:textId="77777777" w:rsidR="006C6AA5" w:rsidRDefault="006C6AA5" w:rsidP="006C6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Wratting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181410C8" w14:textId="77777777" w:rsidR="006C6AA5" w:rsidRDefault="006C6AA5" w:rsidP="006C6AA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4D4989B" w14:textId="77777777" w:rsidR="006C6AA5" w:rsidRDefault="006C6AA5" w:rsidP="006C6AA5">
      <w:pPr>
        <w:rPr>
          <w:rFonts w:ascii="Times New Roman" w:hAnsi="Times New Roman" w:cs="Times New Roman"/>
        </w:rPr>
      </w:pPr>
    </w:p>
    <w:p w14:paraId="7AEF44E0" w14:textId="77777777" w:rsidR="006C6AA5" w:rsidRDefault="006C6AA5" w:rsidP="006C6AA5">
      <w:pPr>
        <w:rPr>
          <w:rFonts w:ascii="Times New Roman" w:hAnsi="Times New Roman" w:cs="Times New Roman"/>
        </w:rPr>
      </w:pPr>
    </w:p>
    <w:p w14:paraId="48324C05" w14:textId="77777777" w:rsidR="006C6AA5" w:rsidRDefault="006C6AA5" w:rsidP="006C6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July 2019</w:t>
      </w:r>
    </w:p>
    <w:p w14:paraId="786FDAB9" w14:textId="77777777" w:rsidR="006B2F86" w:rsidRPr="00E71FC3" w:rsidRDefault="006C6A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28B8D" w14:textId="77777777" w:rsidR="006C6AA5" w:rsidRDefault="006C6AA5" w:rsidP="00E71FC3">
      <w:r>
        <w:separator/>
      </w:r>
    </w:p>
  </w:endnote>
  <w:endnote w:type="continuationSeparator" w:id="0">
    <w:p w14:paraId="0BE2B81A" w14:textId="77777777" w:rsidR="006C6AA5" w:rsidRDefault="006C6A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CB6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6E470" w14:textId="77777777" w:rsidR="006C6AA5" w:rsidRDefault="006C6AA5" w:rsidP="00E71FC3">
      <w:r>
        <w:separator/>
      </w:r>
    </w:p>
  </w:footnote>
  <w:footnote w:type="continuationSeparator" w:id="0">
    <w:p w14:paraId="76F82F4C" w14:textId="77777777" w:rsidR="006C6AA5" w:rsidRDefault="006C6A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A5"/>
    <w:rsid w:val="001A7C09"/>
    <w:rsid w:val="00577BD5"/>
    <w:rsid w:val="00656CBA"/>
    <w:rsid w:val="006A1F77"/>
    <w:rsid w:val="006C6AA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9CC68"/>
  <w15:chartTrackingRefBased/>
  <w15:docId w15:val="{392B944B-C4CD-4C6B-8BF6-A3E8D636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A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2019-08-05T20:17:00Z</dcterms:created>
  <dcterms:modified xsi:type="dcterms:W3CDTF">2019-08-05T20:17:00Z</dcterms:modified>
</cp:coreProperties>
</file>