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F27B7" w14:textId="77777777" w:rsidR="0047022D" w:rsidRDefault="0047022D" w:rsidP="004702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COGGESHALL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fl.1414)</w:t>
      </w:r>
    </w:p>
    <w:p w14:paraId="7DF35957" w14:textId="77777777" w:rsidR="0047022D" w:rsidRDefault="0047022D" w:rsidP="004702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B751D8" w14:textId="77777777" w:rsidR="0047022D" w:rsidRDefault="0047022D" w:rsidP="004702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CBB365" w14:textId="77777777" w:rsidR="0047022D" w:rsidRDefault="0047022D" w:rsidP="004702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Jan.1414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indicted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lollardy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a jury at Braintree, </w:t>
      </w:r>
      <w:proofErr w:type="spellStart"/>
      <w:r>
        <w:rPr>
          <w:rFonts w:ascii="Times New Roman" w:hAnsi="Times New Roman" w:cs="Times New Roman"/>
          <w:sz w:val="24"/>
          <w:szCs w:val="24"/>
        </w:rPr>
        <w:t>essex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BAE0123" w14:textId="77777777" w:rsidR="0047022D" w:rsidRDefault="0047022D" w:rsidP="004702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Early Lollards: A Survey of Popular Lollard Activity in England </w:t>
      </w:r>
    </w:p>
    <w:p w14:paraId="7D6E4E37" w14:textId="77777777" w:rsidR="0047022D" w:rsidRDefault="0047022D" w:rsidP="004702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</w:t>
      </w:r>
    </w:p>
    <w:p w14:paraId="0BBB7E28" w14:textId="77777777" w:rsidR="0047022D" w:rsidRDefault="0047022D" w:rsidP="004702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Department of History of the University of York, September 1475 p.344)</w:t>
      </w:r>
    </w:p>
    <w:p w14:paraId="32E386D8" w14:textId="77777777" w:rsidR="0047022D" w:rsidRDefault="0047022D" w:rsidP="004702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B8DCCA" w14:textId="77777777" w:rsidR="0047022D" w:rsidRDefault="0047022D" w:rsidP="004702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FB26CC" w14:textId="77777777" w:rsidR="0047022D" w:rsidRDefault="0047022D" w:rsidP="004702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December 2021</w:t>
      </w:r>
    </w:p>
    <w:p w14:paraId="7F6523A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A2F7C" w14:textId="77777777" w:rsidR="0047022D" w:rsidRDefault="0047022D" w:rsidP="009139A6">
      <w:r>
        <w:separator/>
      </w:r>
    </w:p>
  </w:endnote>
  <w:endnote w:type="continuationSeparator" w:id="0">
    <w:p w14:paraId="1B4DDC94" w14:textId="77777777" w:rsidR="0047022D" w:rsidRDefault="004702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672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88A0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1241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53859" w14:textId="77777777" w:rsidR="0047022D" w:rsidRDefault="0047022D" w:rsidP="009139A6">
      <w:r>
        <w:separator/>
      </w:r>
    </w:p>
  </w:footnote>
  <w:footnote w:type="continuationSeparator" w:id="0">
    <w:p w14:paraId="70530AAC" w14:textId="77777777" w:rsidR="0047022D" w:rsidRDefault="004702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B3E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3D3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D14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22D"/>
    <w:rsid w:val="000666E0"/>
    <w:rsid w:val="002510B7"/>
    <w:rsid w:val="0047022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A618C"/>
  <w15:chartTrackingRefBased/>
  <w15:docId w15:val="{2A128F5E-D6A4-453D-A1E0-F4BAF5FD8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2021-12-19T20:05:00Z</dcterms:created>
  <dcterms:modified xsi:type="dcterms:W3CDTF">2021-12-19T20:06:00Z</dcterms:modified>
</cp:coreProperties>
</file>