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729" w:rsidRDefault="003A4729" w:rsidP="003A4729">
      <w:pPr>
        <w:pStyle w:val="NoSpacing"/>
      </w:pPr>
      <w:r w:rsidRPr="00273EDF">
        <w:rPr>
          <w:noProof/>
          <w:u w:val="single"/>
        </w:rPr>
        <w:t>William</w:t>
      </w:r>
      <w:r>
        <w:rPr>
          <w:u w:val="single"/>
        </w:rPr>
        <w:t xml:space="preserve"> </w:t>
      </w:r>
      <w:r w:rsidRPr="00273EDF">
        <w:rPr>
          <w:noProof/>
          <w:u w:val="single"/>
        </w:rPr>
        <w:t>COGGESHALE</w:t>
      </w:r>
      <w:r>
        <w:t xml:space="preserve">      (fl.1406-7)</w:t>
      </w:r>
    </w:p>
    <w:p w:rsidR="003A4729" w:rsidRDefault="003A4729" w:rsidP="003A4729">
      <w:pPr>
        <w:pStyle w:val="NoSpacing"/>
      </w:pPr>
    </w:p>
    <w:p w:rsidR="003A4729" w:rsidRDefault="003A4729" w:rsidP="003A4729">
      <w:pPr>
        <w:pStyle w:val="NoSpacing"/>
      </w:pPr>
    </w:p>
    <w:p w:rsidR="003A4729" w:rsidRDefault="003A4729" w:rsidP="003A4729">
      <w:pPr>
        <w:pStyle w:val="NoSpacing"/>
      </w:pPr>
      <w:r>
        <w:t xml:space="preserve"> 3 Mar.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Essex.  (C.P.R. 1405-8 p.491)</w:t>
      </w:r>
    </w:p>
    <w:p w:rsidR="003A4729" w:rsidRDefault="003A4729" w:rsidP="003A4729">
      <w:pPr>
        <w:pStyle w:val="NoSpacing"/>
      </w:pPr>
    </w:p>
    <w:p w:rsidR="003A4729" w:rsidRDefault="003A4729" w:rsidP="003A4729">
      <w:pPr>
        <w:pStyle w:val="NoSpacing"/>
      </w:pPr>
    </w:p>
    <w:p w:rsidR="003A4729" w:rsidRDefault="003A4729" w:rsidP="003A4729">
      <w:pPr>
        <w:pStyle w:val="NoSpacing"/>
      </w:pPr>
    </w:p>
    <w:p w:rsidR="003A4729" w:rsidRDefault="003A4729" w:rsidP="003A4729">
      <w:pPr>
        <w:pStyle w:val="NoSpacing"/>
      </w:pPr>
    </w:p>
    <w:p w:rsidR="003A4729" w:rsidRDefault="003A4729" w:rsidP="003A4729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29" w:rsidRDefault="003A4729" w:rsidP="00920DE3">
      <w:pPr>
        <w:spacing w:after="0" w:line="240" w:lineRule="auto"/>
      </w:pPr>
      <w:r>
        <w:separator/>
      </w:r>
    </w:p>
  </w:endnote>
  <w:endnote w:type="continuationSeparator" w:id="0">
    <w:p w:rsidR="003A4729" w:rsidRDefault="003A47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29" w:rsidRDefault="003A4729" w:rsidP="00920DE3">
      <w:pPr>
        <w:spacing w:after="0" w:line="240" w:lineRule="auto"/>
      </w:pPr>
      <w:r>
        <w:separator/>
      </w:r>
    </w:p>
  </w:footnote>
  <w:footnote w:type="continuationSeparator" w:id="0">
    <w:p w:rsidR="003A4729" w:rsidRDefault="003A47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729"/>
    <w:rsid w:val="00120749"/>
    <w:rsid w:val="003A47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2014-06-08T19:24:00Z</dcterms:created>
  <dcterms:modified xsi:type="dcterms:W3CDTF">2014-06-08T19:24:00Z</dcterms:modified>
</cp:coreProperties>
</file>