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COGGESHALE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d.1427)</w:t>
      </w: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Coggeshale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24-27)</w:t>
      </w: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has a sister, Elizabeth(q.v.), who was his heiress.  (ibid.)</w:t>
      </w: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</w:t>
      </w: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He died.   (ibid.)</w:t>
      </w: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Nov.1432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Chelmsford, Essex, into his lands.</w:t>
      </w: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2609" w:rsidRPr="00AF2609" w:rsidRDefault="00AF2609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  <w:bookmarkStart w:id="0" w:name="_GoBack"/>
      <w:bookmarkEnd w:id="0"/>
    </w:p>
    <w:sectPr w:rsidR="00AF2609" w:rsidRPr="00AF26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609" w:rsidRDefault="00AF2609" w:rsidP="00564E3C">
      <w:pPr>
        <w:spacing w:after="0" w:line="240" w:lineRule="auto"/>
      </w:pPr>
      <w:r>
        <w:separator/>
      </w:r>
    </w:p>
  </w:endnote>
  <w:endnote w:type="continuationSeparator" w:id="0">
    <w:p w:rsidR="00AF2609" w:rsidRDefault="00AF26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F2609">
      <w:rPr>
        <w:rFonts w:ascii="Times New Roman" w:hAnsi="Times New Roman" w:cs="Times New Roman"/>
        <w:noProof/>
        <w:sz w:val="24"/>
        <w:szCs w:val="24"/>
      </w:rPr>
      <w:t>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609" w:rsidRDefault="00AF2609" w:rsidP="00564E3C">
      <w:pPr>
        <w:spacing w:after="0" w:line="240" w:lineRule="auto"/>
      </w:pPr>
      <w:r>
        <w:separator/>
      </w:r>
    </w:p>
  </w:footnote>
  <w:footnote w:type="continuationSeparator" w:id="0">
    <w:p w:rsidR="00AF2609" w:rsidRDefault="00AF26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09"/>
    <w:rsid w:val="00372DC6"/>
    <w:rsid w:val="00564E3C"/>
    <w:rsid w:val="0064591D"/>
    <w:rsid w:val="00AF260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CC87A"/>
  <w15:chartTrackingRefBased/>
  <w15:docId w15:val="{8BD216FD-0726-4BA3-B944-EE7A5564B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2016-02-05T20:54:00Z</dcterms:created>
  <dcterms:modified xsi:type="dcterms:W3CDTF">2016-02-05T21:00:00Z</dcterms:modified>
</cp:coreProperties>
</file>