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01258" w14:textId="77777777" w:rsidR="00B35AC0" w:rsidRDefault="00B35AC0" w:rsidP="00B35A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COGGESHALE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29FC8A38" w14:textId="77777777" w:rsidR="00B35AC0" w:rsidRDefault="00B35AC0" w:rsidP="00B35A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Worcestershire.</w:t>
      </w:r>
    </w:p>
    <w:p w14:paraId="584F4E6C" w14:textId="77777777" w:rsidR="00B35AC0" w:rsidRDefault="00B35AC0" w:rsidP="00B35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807B65" w14:textId="77777777" w:rsidR="00B35AC0" w:rsidRDefault="00B35AC0" w:rsidP="00B35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0ABCB0" w14:textId="77777777" w:rsidR="00B35AC0" w:rsidRDefault="00B35AC0" w:rsidP="00B35AC0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Upton upon Severn into lands of Margaret </w:t>
      </w:r>
      <w:proofErr w:type="gramStart"/>
      <w:r>
        <w:rPr>
          <w:rFonts w:ascii="Times New Roman" w:hAnsi="Times New Roman" w:cs="Times New Roman"/>
          <w:sz w:val="24"/>
          <w:szCs w:val="24"/>
        </w:rPr>
        <w:t>Berkeley(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d.1406)(q.v.).</w:t>
      </w:r>
    </w:p>
    <w:p w14:paraId="7FF59475" w14:textId="77777777" w:rsidR="00B35AC0" w:rsidRDefault="00B35AC0" w:rsidP="00B35A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5232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19-45)</w:t>
      </w:r>
    </w:p>
    <w:p w14:paraId="0B4D5B9F" w14:textId="77777777" w:rsidR="00B35AC0" w:rsidRDefault="00B35AC0" w:rsidP="00B35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C093D7" w14:textId="77777777" w:rsidR="00B35AC0" w:rsidRDefault="00B35AC0" w:rsidP="00B35A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F477F8" w14:textId="77777777" w:rsidR="00B35AC0" w:rsidRPr="004719F4" w:rsidRDefault="00B35AC0" w:rsidP="00B35A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2022</w:t>
      </w:r>
    </w:p>
    <w:p w14:paraId="47FEA60E" w14:textId="14AB4F45" w:rsidR="00BA00AB" w:rsidRPr="00B35AC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35A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628D3" w14:textId="77777777" w:rsidR="00B35AC0" w:rsidRDefault="00B35AC0" w:rsidP="009139A6">
      <w:r>
        <w:separator/>
      </w:r>
    </w:p>
  </w:endnote>
  <w:endnote w:type="continuationSeparator" w:id="0">
    <w:p w14:paraId="26042243" w14:textId="77777777" w:rsidR="00B35AC0" w:rsidRDefault="00B35A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993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93E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505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53A8F" w14:textId="77777777" w:rsidR="00B35AC0" w:rsidRDefault="00B35AC0" w:rsidP="009139A6">
      <w:r>
        <w:separator/>
      </w:r>
    </w:p>
  </w:footnote>
  <w:footnote w:type="continuationSeparator" w:id="0">
    <w:p w14:paraId="0C055741" w14:textId="77777777" w:rsidR="00B35AC0" w:rsidRDefault="00B35A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D44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755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5E2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C0"/>
    <w:rsid w:val="000666E0"/>
    <w:rsid w:val="002510B7"/>
    <w:rsid w:val="005C130B"/>
    <w:rsid w:val="00826F5C"/>
    <w:rsid w:val="009139A6"/>
    <w:rsid w:val="009448BB"/>
    <w:rsid w:val="00A3176C"/>
    <w:rsid w:val="00AE65F8"/>
    <w:rsid w:val="00B35AC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B7C32"/>
  <w15:chartTrackingRefBased/>
  <w15:docId w15:val="{CC810C7D-EA6D-4559-9F7F-E535686F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5A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2022-03-04T10:12:00Z</dcterms:created>
  <dcterms:modified xsi:type="dcterms:W3CDTF">2022-03-04T10:13:00Z</dcterms:modified>
</cp:coreProperties>
</file>