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C6238" w14:textId="77777777" w:rsidR="00C529CC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COGGESHALE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F60C5F9" w14:textId="77777777" w:rsidR="00C529CC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7D42C" w14:textId="77777777" w:rsidR="00C529CC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B37959" w14:textId="77777777" w:rsidR="00C529CC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Upon-on-Severn into lands</w:t>
      </w:r>
    </w:p>
    <w:p w14:paraId="4D430B3F" w14:textId="77777777" w:rsidR="00C529CC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Margaret Berkeley(q.v.).</w:t>
      </w:r>
    </w:p>
    <w:p w14:paraId="20134768" w14:textId="77777777" w:rsidR="00C529CC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19-45)</w:t>
      </w:r>
    </w:p>
    <w:p w14:paraId="1EA71A41" w14:textId="77777777" w:rsidR="00C529CC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6EF4E" w14:textId="77777777" w:rsidR="00C529CC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745F3" w14:textId="77777777" w:rsidR="00C529CC" w:rsidRPr="00432BCF" w:rsidRDefault="00C529CC" w:rsidP="00C529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2021</w:t>
      </w:r>
    </w:p>
    <w:p w14:paraId="7527CE41" w14:textId="4983411C" w:rsidR="00BA00AB" w:rsidRPr="00C529C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529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A780B" w14:textId="77777777" w:rsidR="00C529CC" w:rsidRDefault="00C529CC" w:rsidP="009139A6">
      <w:r>
        <w:separator/>
      </w:r>
    </w:p>
  </w:endnote>
  <w:endnote w:type="continuationSeparator" w:id="0">
    <w:p w14:paraId="229CE537" w14:textId="77777777" w:rsidR="00C529CC" w:rsidRDefault="00C529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617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8209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F3F8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0831C" w14:textId="77777777" w:rsidR="00C529CC" w:rsidRDefault="00C529CC" w:rsidP="009139A6">
      <w:r>
        <w:separator/>
      </w:r>
    </w:p>
  </w:footnote>
  <w:footnote w:type="continuationSeparator" w:id="0">
    <w:p w14:paraId="3622AB5B" w14:textId="77777777" w:rsidR="00C529CC" w:rsidRDefault="00C529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A5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B26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2F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C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29C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1C17D"/>
  <w15:chartTrackingRefBased/>
  <w15:docId w15:val="{01BB511B-E290-4B23-8423-4636213D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2021-08-29T11:31:00Z</dcterms:created>
  <dcterms:modified xsi:type="dcterms:W3CDTF">2021-08-29T11:32:00Z</dcterms:modified>
</cp:coreProperties>
</file>