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F050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COGGESHALE</w:t>
      </w:r>
      <w:r w:rsidR="002466C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2466C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2466C5">
        <w:rPr>
          <w:rFonts w:ascii="Times New Roman" w:hAnsi="Times New Roman" w:cs="Times New Roman"/>
          <w:sz w:val="24"/>
          <w:szCs w:val="24"/>
        </w:rPr>
        <w:t>b.1417)</w:t>
      </w:r>
    </w:p>
    <w:p w:rsidR="001F0506" w:rsidRDefault="001F050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0506" w:rsidRDefault="001F050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0506" w:rsidRDefault="001F050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Coggeshale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F0506" w:rsidRDefault="001F050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24-27)</w:t>
      </w:r>
    </w:p>
    <w:p w:rsidR="001F0506" w:rsidRDefault="001F050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Sister of Richard(q.v.).  (ibid.)</w:t>
      </w:r>
    </w:p>
    <w:p w:rsidR="001F0506" w:rsidRDefault="002466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Phelip</w:t>
      </w:r>
      <w:proofErr w:type="spellEnd"/>
      <w:r>
        <w:rPr>
          <w:rFonts w:ascii="Times New Roman" w:hAnsi="Times New Roman" w:cs="Times New Roman"/>
          <w:sz w:val="24"/>
          <w:szCs w:val="24"/>
        </w:rPr>
        <w:t>.    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24-128)</w:t>
      </w:r>
    </w:p>
    <w:p w:rsidR="001F0506" w:rsidRDefault="001F050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66C5" w:rsidRDefault="002466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66C5" w:rsidRDefault="002466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Jun.1417</w:t>
      </w:r>
      <w:r>
        <w:rPr>
          <w:rFonts w:ascii="Times New Roman" w:hAnsi="Times New Roman" w:cs="Times New Roman"/>
          <w:sz w:val="24"/>
          <w:szCs w:val="24"/>
        </w:rPr>
        <w:tab/>
        <w:t xml:space="preserve">She was born,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Boreham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Essex, and baptised in the church there.   (ibid.)</w:t>
      </w:r>
    </w:p>
    <w:p w:rsidR="001F0506" w:rsidRDefault="001F050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Jun.1427</w:t>
      </w:r>
      <w:r>
        <w:rPr>
          <w:rFonts w:ascii="Times New Roman" w:hAnsi="Times New Roman" w:cs="Times New Roman"/>
          <w:sz w:val="24"/>
          <w:szCs w:val="24"/>
        </w:rPr>
        <w:tab/>
      </w:r>
      <w:r w:rsidR="0033393C">
        <w:rPr>
          <w:rFonts w:ascii="Times New Roman" w:hAnsi="Times New Roman" w:cs="Times New Roman"/>
          <w:sz w:val="24"/>
          <w:szCs w:val="24"/>
        </w:rPr>
        <w:t>Richard died and s</w:t>
      </w:r>
      <w:r w:rsidR="002466C5">
        <w:rPr>
          <w:rFonts w:ascii="Times New Roman" w:hAnsi="Times New Roman" w:cs="Times New Roman"/>
          <w:sz w:val="24"/>
          <w:szCs w:val="24"/>
        </w:rPr>
        <w:t xml:space="preserve">he inherited his lands.  </w:t>
      </w:r>
    </w:p>
    <w:p w:rsidR="002466C5" w:rsidRDefault="002466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24-27)</w:t>
      </w:r>
    </w:p>
    <w:p w:rsidR="00521A53" w:rsidRDefault="00521A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Mar.1433</w:t>
      </w:r>
      <w:r>
        <w:rPr>
          <w:rFonts w:ascii="Times New Roman" w:hAnsi="Times New Roman" w:cs="Times New Roman"/>
          <w:sz w:val="24"/>
          <w:szCs w:val="24"/>
        </w:rPr>
        <w:tab/>
        <w:t>An inquisition was held in Chelmsford to prove her age.</w:t>
      </w:r>
    </w:p>
    <w:p w:rsidR="00521A53" w:rsidRDefault="00521A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24-128)</w:t>
      </w:r>
      <w:bookmarkStart w:id="0" w:name="_GoBack"/>
      <w:bookmarkEnd w:id="0"/>
    </w:p>
    <w:p w:rsidR="0033393C" w:rsidRDefault="003339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393C" w:rsidRDefault="003339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393C" w:rsidRDefault="003339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</w:p>
    <w:p w:rsidR="002466C5" w:rsidRPr="001F0506" w:rsidRDefault="002466C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2016</w:t>
      </w:r>
    </w:p>
    <w:sectPr w:rsidR="002466C5" w:rsidRPr="001F05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06" w:rsidRDefault="001F0506" w:rsidP="00564E3C">
      <w:pPr>
        <w:spacing w:after="0" w:line="240" w:lineRule="auto"/>
      </w:pPr>
      <w:r>
        <w:separator/>
      </w:r>
    </w:p>
  </w:endnote>
  <w:endnote w:type="continuationSeparator" w:id="0">
    <w:p w:rsidR="001F0506" w:rsidRDefault="001F050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21A53">
      <w:rPr>
        <w:rFonts w:ascii="Times New Roman" w:hAnsi="Times New Roman" w:cs="Times New Roman"/>
        <w:noProof/>
        <w:sz w:val="24"/>
        <w:szCs w:val="24"/>
      </w:rPr>
      <w:t>4 August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06" w:rsidRDefault="001F0506" w:rsidP="00564E3C">
      <w:pPr>
        <w:spacing w:after="0" w:line="240" w:lineRule="auto"/>
      </w:pPr>
      <w:r>
        <w:separator/>
      </w:r>
    </w:p>
  </w:footnote>
  <w:footnote w:type="continuationSeparator" w:id="0">
    <w:p w:rsidR="001F0506" w:rsidRDefault="001F050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506"/>
    <w:rsid w:val="001F0506"/>
    <w:rsid w:val="002466C5"/>
    <w:rsid w:val="0033393C"/>
    <w:rsid w:val="00372DC6"/>
    <w:rsid w:val="00521A5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E147C"/>
  <w15:chartTrackingRefBased/>
  <w15:docId w15:val="{CF86168C-2861-4AB2-B9BB-9FC4F3E6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2016-02-05T21:00:00Z</dcterms:created>
  <dcterms:modified xsi:type="dcterms:W3CDTF">2016-08-04T07:10:00Z</dcterms:modified>
</cp:coreProperties>
</file>