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D6200" w14:textId="77777777" w:rsidR="00455A21" w:rsidRDefault="00455A21" w:rsidP="00455A2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COGGER</w:t>
      </w:r>
      <w:r>
        <w:rPr>
          <w:rFonts w:ascii="Times New Roman" w:hAnsi="Times New Roman" w:cs="Times New Roman"/>
          <w:lang w:val="en-US"/>
        </w:rPr>
        <w:t xml:space="preserve">         (fl.1486)</w:t>
      </w:r>
    </w:p>
    <w:p w14:paraId="76454DC6" w14:textId="77777777" w:rsidR="00455A21" w:rsidRDefault="00455A21" w:rsidP="00455A2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Colchester. Shearman.</w:t>
      </w:r>
    </w:p>
    <w:p w14:paraId="5BC59279" w14:textId="77777777" w:rsidR="00455A21" w:rsidRDefault="00455A21" w:rsidP="00455A21">
      <w:pPr>
        <w:pStyle w:val="NoSpacing"/>
        <w:rPr>
          <w:rFonts w:ascii="Times New Roman" w:hAnsi="Times New Roman" w:cs="Times New Roman"/>
          <w:lang w:val="en-US"/>
        </w:rPr>
      </w:pPr>
    </w:p>
    <w:p w14:paraId="45911B60" w14:textId="77777777" w:rsidR="00455A21" w:rsidRDefault="00455A21" w:rsidP="00455A21">
      <w:pPr>
        <w:pStyle w:val="NoSpacing"/>
        <w:rPr>
          <w:rFonts w:ascii="Times New Roman" w:hAnsi="Times New Roman" w:cs="Times New Roman"/>
          <w:lang w:val="en-US"/>
        </w:rPr>
      </w:pPr>
    </w:p>
    <w:p w14:paraId="6AD40F88" w14:textId="77777777" w:rsidR="00455A21" w:rsidRDefault="00455A21" w:rsidP="00455A2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1486</w:t>
      </w:r>
      <w:r>
        <w:rPr>
          <w:rFonts w:ascii="Times New Roman" w:hAnsi="Times New Roman" w:cs="Times New Roman"/>
          <w:lang w:val="en-US"/>
        </w:rPr>
        <w:tab/>
        <w:t>William Humfrey(q.v.) brought a plaint of trespass against him.</w:t>
      </w:r>
    </w:p>
    <w:p w14:paraId="6464D68E" w14:textId="77777777" w:rsidR="00455A21" w:rsidRDefault="00455A21" w:rsidP="00455A2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1F25B0"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1F25B0">
          <w:rPr>
            <w:rStyle w:val="Hyperlink"/>
            <w:rFonts w:ascii="Times New Roman" w:hAnsi="Times New Roman" w:cs="Times New Roman"/>
            <w:lang w:val="en-US"/>
          </w:rPr>
          <w:t>https://waalt.uh.edu/index.php/KB27/898</w:t>
        </w:r>
      </w:hyperlink>
      <w:r w:rsidRPr="001F25B0">
        <w:rPr>
          <w:rFonts w:ascii="Times New Roman" w:hAnsi="Times New Roman" w:cs="Times New Roman"/>
          <w:lang w:val="en-US"/>
        </w:rPr>
        <w:t xml:space="preserve"> )</w:t>
      </w:r>
    </w:p>
    <w:p w14:paraId="0B87F30F" w14:textId="77777777" w:rsidR="00455A21" w:rsidRDefault="00455A21" w:rsidP="00455A21">
      <w:pPr>
        <w:pStyle w:val="NoSpacing"/>
        <w:rPr>
          <w:rFonts w:ascii="Times New Roman" w:hAnsi="Times New Roman" w:cs="Times New Roman"/>
          <w:lang w:val="en-US"/>
        </w:rPr>
      </w:pPr>
    </w:p>
    <w:p w14:paraId="79844862" w14:textId="77777777" w:rsidR="00455A21" w:rsidRDefault="00455A21" w:rsidP="00455A21">
      <w:pPr>
        <w:pStyle w:val="NoSpacing"/>
        <w:rPr>
          <w:rFonts w:ascii="Times New Roman" w:hAnsi="Times New Roman" w:cs="Times New Roman"/>
          <w:lang w:val="en-US"/>
        </w:rPr>
      </w:pPr>
    </w:p>
    <w:p w14:paraId="62D9D1CF" w14:textId="77777777" w:rsidR="00455A21" w:rsidRDefault="00455A21" w:rsidP="00455A2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 April 2026</w:t>
      </w:r>
    </w:p>
    <w:p w14:paraId="72D131F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DDB69" w14:textId="77777777" w:rsidR="00B949D9" w:rsidRDefault="00B949D9" w:rsidP="00086E2C">
      <w:pPr>
        <w:spacing w:after="0" w:line="240" w:lineRule="auto"/>
      </w:pPr>
      <w:r>
        <w:separator/>
      </w:r>
    </w:p>
  </w:endnote>
  <w:endnote w:type="continuationSeparator" w:id="0">
    <w:p w14:paraId="0A740FB5" w14:textId="77777777" w:rsidR="00B949D9" w:rsidRDefault="00B949D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CBEC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D43B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DCD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8EDFA" w14:textId="77777777" w:rsidR="00B949D9" w:rsidRDefault="00B949D9" w:rsidP="00086E2C">
      <w:pPr>
        <w:spacing w:after="0" w:line="240" w:lineRule="auto"/>
      </w:pPr>
      <w:r>
        <w:separator/>
      </w:r>
    </w:p>
  </w:footnote>
  <w:footnote w:type="continuationSeparator" w:id="0">
    <w:p w14:paraId="76B906C2" w14:textId="77777777" w:rsidR="00B949D9" w:rsidRDefault="00B949D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7186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7B9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9735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21"/>
    <w:rsid w:val="00086E2C"/>
    <w:rsid w:val="000A2E7A"/>
    <w:rsid w:val="002244B7"/>
    <w:rsid w:val="00314D94"/>
    <w:rsid w:val="00455A21"/>
    <w:rsid w:val="00617568"/>
    <w:rsid w:val="006E68FA"/>
    <w:rsid w:val="00B949D9"/>
    <w:rsid w:val="00B967C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7A42A"/>
  <w15:chartTrackingRefBased/>
  <w15:docId w15:val="{E27FD4CB-E58D-4828-A0C7-8327E236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55A2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5A2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151</Characters>
  <Application>Microsoft Office Word</Application>
  <DocSecurity>0</DocSecurity>
  <Lines>9</Lines>
  <Paragraphs>5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2026-04-03T06:28:00Z</dcterms:created>
  <dcterms:modified xsi:type="dcterms:W3CDTF">2026-04-03T06:29:00Z</dcterms:modified>
</cp:coreProperties>
</file>