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9C72B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COGESHALE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7D2ABB79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Baker.</w:t>
      </w:r>
    </w:p>
    <w:p w14:paraId="6B66FEA6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42382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132025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Oct.1407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Whetlay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draper(q.v.), made him an executor of his Will.</w:t>
      </w:r>
    </w:p>
    <w:p w14:paraId="56C51730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62176E11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</w:t>
      </w:r>
    </w:p>
    <w:p w14:paraId="37E67604" w14:textId="77777777" w:rsidR="00AC68C3" w:rsidRDefault="00AC68C3" w:rsidP="00AC68C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Centuries” Robert A. Wood.  Ph.D. Thesis, Royal Holloway, University</w:t>
      </w:r>
    </w:p>
    <w:p w14:paraId="1F4A4A40" w14:textId="77777777" w:rsidR="00AC68C3" w:rsidRDefault="00AC68C3" w:rsidP="00AC68C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London, 2012, p.55)</w:t>
      </w:r>
    </w:p>
    <w:p w14:paraId="000F4814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CDE09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EF701" w14:textId="77777777" w:rsidR="00AC68C3" w:rsidRDefault="00AC68C3" w:rsidP="00AC68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2021</w:t>
      </w:r>
    </w:p>
    <w:p w14:paraId="010A4E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81BFE" w14:textId="77777777" w:rsidR="00AC68C3" w:rsidRDefault="00AC68C3" w:rsidP="009139A6">
      <w:r>
        <w:separator/>
      </w:r>
    </w:p>
  </w:endnote>
  <w:endnote w:type="continuationSeparator" w:id="0">
    <w:p w14:paraId="62DA4A92" w14:textId="77777777" w:rsidR="00AC68C3" w:rsidRDefault="00AC68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58B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48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FB3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AEDB2" w14:textId="77777777" w:rsidR="00AC68C3" w:rsidRDefault="00AC68C3" w:rsidP="009139A6">
      <w:r>
        <w:separator/>
      </w:r>
    </w:p>
  </w:footnote>
  <w:footnote w:type="continuationSeparator" w:id="0">
    <w:p w14:paraId="20651404" w14:textId="77777777" w:rsidR="00AC68C3" w:rsidRDefault="00AC68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803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3DF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AA0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C3"/>
    <w:rsid w:val="000666E0"/>
    <w:rsid w:val="002510B7"/>
    <w:rsid w:val="005C130B"/>
    <w:rsid w:val="00826F5C"/>
    <w:rsid w:val="009139A6"/>
    <w:rsid w:val="009448BB"/>
    <w:rsid w:val="00A3176C"/>
    <w:rsid w:val="00AC68C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B6241"/>
  <w15:chartTrackingRefBased/>
  <w15:docId w15:val="{76F6BEE5-CB28-4F94-99FF-057B91CB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2021-04-29T11:49:00Z</dcterms:created>
  <dcterms:modified xsi:type="dcterms:W3CDTF">2021-04-29T11:49:00Z</dcterms:modified>
</cp:coreProperties>
</file>