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D789E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COGENOO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428F68E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22876A8F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FA749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91679C" w14:textId="77777777" w:rsidR="00E878D9" w:rsidRDefault="00E878D9" w:rsidP="00E878D9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C40A3C9" w14:textId="77777777" w:rsidR="00E878D9" w:rsidRDefault="00E878D9" w:rsidP="00E878D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6D8473D" w14:textId="77777777" w:rsidR="00E878D9" w:rsidRDefault="00E878D9" w:rsidP="00E878D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231B452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F7A5E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6340E" w14:textId="77777777" w:rsidR="00E878D9" w:rsidRDefault="00E878D9" w:rsidP="00E878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2F772D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7BCA5" w14:textId="77777777" w:rsidR="00E878D9" w:rsidRDefault="00E878D9" w:rsidP="009139A6">
      <w:r>
        <w:separator/>
      </w:r>
    </w:p>
  </w:endnote>
  <w:endnote w:type="continuationSeparator" w:id="0">
    <w:p w14:paraId="4659742F" w14:textId="77777777" w:rsidR="00E878D9" w:rsidRDefault="00E878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C4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347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A21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A7841" w14:textId="77777777" w:rsidR="00E878D9" w:rsidRDefault="00E878D9" w:rsidP="009139A6">
      <w:r>
        <w:separator/>
      </w:r>
    </w:p>
  </w:footnote>
  <w:footnote w:type="continuationSeparator" w:id="0">
    <w:p w14:paraId="27578D39" w14:textId="77777777" w:rsidR="00E878D9" w:rsidRDefault="00E878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3F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50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1A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D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78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0C4CA"/>
  <w15:chartTrackingRefBased/>
  <w15:docId w15:val="{7E8AC2D9-830E-440A-8849-CEF28AA4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2022-02-12T20:51:00Z</dcterms:created>
  <dcterms:modified xsi:type="dcterms:W3CDTF">2022-02-12T20:52:00Z</dcterms:modified>
</cp:coreProperties>
</file>