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COGELL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Wymondham,</w:t>
      </w:r>
    </w:p>
    <w:p w:rsid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of the late Maud Cromwell(q.v.).</w:t>
      </w:r>
    </w:p>
    <w:p w:rsid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21-333)</w:t>
      </w:r>
    </w:p>
    <w:p w:rsid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057F5" w:rsidRDefault="00A057F5" w:rsidP="00A05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2016</w:t>
      </w:r>
      <w:bookmarkStart w:id="0" w:name="_GoBack"/>
      <w:bookmarkEnd w:id="0"/>
    </w:p>
    <w:sectPr w:rsidR="006B2F86" w:rsidRPr="00A057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7F5" w:rsidRDefault="00A057F5" w:rsidP="00E71FC3">
      <w:pPr>
        <w:spacing w:after="0" w:line="240" w:lineRule="auto"/>
      </w:pPr>
      <w:r>
        <w:separator/>
      </w:r>
    </w:p>
  </w:endnote>
  <w:endnote w:type="continuationSeparator" w:id="0">
    <w:p w:rsidR="00A057F5" w:rsidRDefault="00A057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7F5" w:rsidRDefault="00A057F5" w:rsidP="00E71FC3">
      <w:pPr>
        <w:spacing w:after="0" w:line="240" w:lineRule="auto"/>
      </w:pPr>
      <w:r>
        <w:separator/>
      </w:r>
    </w:p>
  </w:footnote>
  <w:footnote w:type="continuationSeparator" w:id="0">
    <w:p w:rsidR="00A057F5" w:rsidRDefault="00A057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7F5"/>
    <w:rsid w:val="00A057F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B25D9"/>
  <w15:chartTrackingRefBased/>
  <w15:docId w15:val="{A7994024-A358-415E-9470-46CBE102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2016-03-31T19:22:00Z</dcterms:created>
  <dcterms:modified xsi:type="dcterms:W3CDTF">2016-03-31T19:22:00Z</dcterms:modified>
</cp:coreProperties>
</file>