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144ED" w14:textId="77777777" w:rsidR="001C361A" w:rsidRDefault="001C361A" w:rsidP="001C36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COGAN</w:t>
      </w:r>
      <w:r>
        <w:rPr>
          <w:rFonts w:ascii="Times New Roman" w:hAnsi="Times New Roman" w:cs="Times New Roman"/>
        </w:rPr>
        <w:t xml:space="preserve">      (fl.1483)</w:t>
      </w:r>
    </w:p>
    <w:p w14:paraId="404E3262" w14:textId="77777777" w:rsidR="001C361A" w:rsidRDefault="001C361A" w:rsidP="001C36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Bristol. Merchant.</w:t>
      </w:r>
    </w:p>
    <w:p w14:paraId="12EF9DDD" w14:textId="77777777" w:rsidR="001C361A" w:rsidRDefault="001C361A" w:rsidP="001C361A">
      <w:pPr>
        <w:rPr>
          <w:rFonts w:ascii="Times New Roman" w:hAnsi="Times New Roman" w:cs="Times New Roman"/>
        </w:rPr>
      </w:pPr>
    </w:p>
    <w:p w14:paraId="0D87ECF9" w14:textId="77777777" w:rsidR="001C361A" w:rsidRDefault="001C361A" w:rsidP="001C361A">
      <w:pPr>
        <w:rPr>
          <w:rFonts w:ascii="Times New Roman" w:hAnsi="Times New Roman" w:cs="Times New Roman"/>
        </w:rPr>
      </w:pPr>
    </w:p>
    <w:p w14:paraId="329ABD16" w14:textId="77777777" w:rsidR="001C361A" w:rsidRDefault="001C361A" w:rsidP="001C36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Thomas Benet of Stroudwater,</w:t>
      </w:r>
    </w:p>
    <w:p w14:paraId="7554CA68" w14:textId="77777777" w:rsidR="001C361A" w:rsidRDefault="001C361A" w:rsidP="001C36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Gloucestershire(q.v.), and Thomas Barker of </w:t>
      </w:r>
      <w:proofErr w:type="spellStart"/>
      <w:r>
        <w:rPr>
          <w:rFonts w:ascii="Times New Roman" w:hAnsi="Times New Roman" w:cs="Times New Roman"/>
        </w:rPr>
        <w:t>Stourminster</w:t>
      </w:r>
      <w:proofErr w:type="spellEnd"/>
      <w:r>
        <w:rPr>
          <w:rFonts w:ascii="Times New Roman" w:hAnsi="Times New Roman" w:cs="Times New Roman"/>
        </w:rPr>
        <w:t xml:space="preserve"> Newton, </w:t>
      </w:r>
    </w:p>
    <w:p w14:paraId="50E5FAAE" w14:textId="77777777" w:rsidR="001C361A" w:rsidRDefault="001C361A" w:rsidP="001C36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Dorset(q.v.).</w:t>
      </w:r>
    </w:p>
    <w:p w14:paraId="21CECBA4" w14:textId="77777777" w:rsidR="001C361A" w:rsidRDefault="001C361A" w:rsidP="001C361A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156711AC" w14:textId="77777777" w:rsidR="001C361A" w:rsidRDefault="001C361A" w:rsidP="001C361A">
      <w:pPr>
        <w:rPr>
          <w:rFonts w:ascii="Times New Roman" w:hAnsi="Times New Roman" w:cs="Times New Roman"/>
        </w:rPr>
      </w:pPr>
    </w:p>
    <w:p w14:paraId="2E1DA4B7" w14:textId="77777777" w:rsidR="001C361A" w:rsidRDefault="001C361A" w:rsidP="001C361A">
      <w:pPr>
        <w:rPr>
          <w:rFonts w:ascii="Times New Roman" w:hAnsi="Times New Roman" w:cs="Times New Roman"/>
        </w:rPr>
      </w:pPr>
    </w:p>
    <w:p w14:paraId="4244C0EB" w14:textId="77777777" w:rsidR="001C361A" w:rsidRDefault="001C361A" w:rsidP="001C36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July 2019</w:t>
      </w:r>
    </w:p>
    <w:p w14:paraId="3EEBDC0B" w14:textId="77777777" w:rsidR="006B2F86" w:rsidRPr="00E71FC3" w:rsidRDefault="001C36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6596F6" w14:textId="77777777" w:rsidR="001C361A" w:rsidRDefault="001C361A" w:rsidP="00E71FC3">
      <w:r>
        <w:separator/>
      </w:r>
    </w:p>
  </w:endnote>
  <w:endnote w:type="continuationSeparator" w:id="0">
    <w:p w14:paraId="7F680B1C" w14:textId="77777777" w:rsidR="001C361A" w:rsidRDefault="001C361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CC05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5623E" w14:textId="77777777" w:rsidR="001C361A" w:rsidRDefault="001C361A" w:rsidP="00E71FC3">
      <w:r>
        <w:separator/>
      </w:r>
    </w:p>
  </w:footnote>
  <w:footnote w:type="continuationSeparator" w:id="0">
    <w:p w14:paraId="0688440C" w14:textId="77777777" w:rsidR="001C361A" w:rsidRDefault="001C361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61A"/>
    <w:rsid w:val="001A7C09"/>
    <w:rsid w:val="001C361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7C8A9"/>
  <w15:chartTrackingRefBased/>
  <w15:docId w15:val="{6D76D6FF-D0C1-4235-B7BD-53850C31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1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2019-08-05T20:09:00Z</dcterms:created>
  <dcterms:modified xsi:type="dcterms:W3CDTF">2019-08-05T20:09:00Z</dcterms:modified>
</cp:coreProperties>
</file>