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492" w:rsidRDefault="009D6492" w:rsidP="009D6492">
      <w:r>
        <w:rPr>
          <w:u w:val="single"/>
        </w:rPr>
        <w:t>John COGAN</w:t>
      </w:r>
      <w:r>
        <w:t xml:space="preserve">      (fl.1465)</w:t>
      </w:r>
    </w:p>
    <w:p w:rsidR="009D6492" w:rsidRDefault="009D6492" w:rsidP="009D6492">
      <w:r>
        <w:t xml:space="preserve">of Bristol. </w:t>
      </w:r>
    </w:p>
    <w:p w:rsidR="009D6492" w:rsidRDefault="009D6492" w:rsidP="009D6492"/>
    <w:p w:rsidR="009D6492" w:rsidRDefault="009D6492" w:rsidP="009D6492"/>
    <w:p w:rsidR="009D6492" w:rsidRDefault="009D6492" w:rsidP="009D6492">
      <w:r>
        <w:t xml:space="preserve">  1 Apr.1465</w:t>
      </w:r>
      <w:r>
        <w:tab/>
        <w:t>He was a witness when William Talbot(q.v.) and William Kaleway of</w:t>
      </w:r>
    </w:p>
    <w:p w:rsidR="009D6492" w:rsidRDefault="009D6492" w:rsidP="009D6492">
      <w:pPr>
        <w:ind w:left="1440"/>
      </w:pPr>
      <w:r>
        <w:t>parish, Bristol, to John Arfoss, Vicar of St.Nicholas(q.v.), and others.</w:t>
      </w:r>
    </w:p>
    <w:p w:rsidR="009D6492" w:rsidRDefault="009D6492" w:rsidP="009D6492">
      <w:pPr>
        <w:ind w:left="720" w:firstLine="720"/>
      </w:pPr>
      <w:r>
        <w:t>(</w:t>
      </w:r>
      <w:hyperlink r:id="rId6" w:history="1">
        <w:r w:rsidRPr="00A118CE">
          <w:rPr>
            <w:rStyle w:val="Hyperlink"/>
          </w:rPr>
          <w:t>www.discovery.nationalarchives.gov.uk</w:t>
        </w:r>
      </w:hyperlink>
      <w:r>
        <w:t xml:space="preserve">  ref.40365/D/2/45)</w:t>
      </w:r>
    </w:p>
    <w:p w:rsidR="009D6492" w:rsidRDefault="009D6492" w:rsidP="009D6492"/>
    <w:p w:rsidR="009D6492" w:rsidRDefault="009D6492" w:rsidP="009D6492"/>
    <w:p w:rsidR="00DD5B8A" w:rsidRPr="00564E3C" w:rsidRDefault="009D6492" w:rsidP="009D64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11 December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492" w:rsidRDefault="009D6492" w:rsidP="00564E3C">
      <w:r>
        <w:separator/>
      </w:r>
    </w:p>
  </w:endnote>
  <w:endnote w:type="continuationSeparator" w:id="0">
    <w:p w:rsidR="009D6492" w:rsidRDefault="009D6492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D6492">
      <w:rPr>
        <w:rFonts w:ascii="Times New Roman" w:hAnsi="Times New Roman" w:cs="Times New Roman"/>
        <w:noProof/>
        <w:sz w:val="24"/>
        <w:szCs w:val="24"/>
      </w:rPr>
      <w:t>23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492" w:rsidRDefault="009D6492" w:rsidP="00564E3C">
      <w:r>
        <w:separator/>
      </w:r>
    </w:p>
  </w:footnote>
  <w:footnote w:type="continuationSeparator" w:id="0">
    <w:p w:rsidR="009D6492" w:rsidRDefault="009D6492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492"/>
    <w:rsid w:val="00372DC6"/>
    <w:rsid w:val="00564E3C"/>
    <w:rsid w:val="0064591D"/>
    <w:rsid w:val="009D649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3380E7-9235-456B-AF45-63920E22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49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9D64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2016-01-23T21:40:00Z</dcterms:created>
  <dcterms:modified xsi:type="dcterms:W3CDTF">2016-01-23T21:41:00Z</dcterms:modified>
</cp:coreProperties>
</file>