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1EEA4" w14:textId="77777777" w:rsidR="00193E10" w:rsidRDefault="00193E10" w:rsidP="00193E1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COFFYN</w:t>
      </w:r>
      <w:r>
        <w:rPr>
          <w:rFonts w:ascii="Times New Roman" w:hAnsi="Times New Roman" w:cs="Times New Roman"/>
        </w:rPr>
        <w:t xml:space="preserve">       (fl.1470)</w:t>
      </w:r>
    </w:p>
    <w:p w14:paraId="243CE538" w14:textId="77777777" w:rsidR="00193E10" w:rsidRDefault="00193E10" w:rsidP="00193E10">
      <w:pPr>
        <w:pStyle w:val="NoSpacing"/>
        <w:rPr>
          <w:rFonts w:ascii="Times New Roman" w:hAnsi="Times New Roman" w:cs="Times New Roman"/>
        </w:rPr>
      </w:pPr>
    </w:p>
    <w:p w14:paraId="4F324E70" w14:textId="77777777" w:rsidR="00193E10" w:rsidRDefault="00193E10" w:rsidP="00193E10">
      <w:pPr>
        <w:pStyle w:val="NoSpacing"/>
        <w:rPr>
          <w:rFonts w:ascii="Times New Roman" w:hAnsi="Times New Roman" w:cs="Times New Roman"/>
        </w:rPr>
      </w:pPr>
    </w:p>
    <w:p w14:paraId="57F80843" w14:textId="77777777" w:rsidR="00193E10" w:rsidRDefault="00193E10" w:rsidP="00193E1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6161C98E" w14:textId="77777777" w:rsidR="00193E10" w:rsidRDefault="00193E10" w:rsidP="00193E1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7F7E36E8" w14:textId="77777777" w:rsidR="00193E10" w:rsidRDefault="00193E10" w:rsidP="00193E10">
      <w:pPr>
        <w:pStyle w:val="NoSpacing"/>
        <w:rPr>
          <w:rFonts w:ascii="Times New Roman" w:hAnsi="Times New Roman" w:cs="Times New Roman"/>
        </w:rPr>
      </w:pPr>
    </w:p>
    <w:p w14:paraId="280D58D2" w14:textId="77777777" w:rsidR="00193E10" w:rsidRDefault="00193E10" w:rsidP="00193E10">
      <w:pPr>
        <w:pStyle w:val="NoSpacing"/>
        <w:rPr>
          <w:rFonts w:ascii="Times New Roman" w:hAnsi="Times New Roman" w:cs="Times New Roman"/>
        </w:rPr>
      </w:pPr>
    </w:p>
    <w:p w14:paraId="2315318E" w14:textId="77777777" w:rsidR="00193E10" w:rsidRDefault="00193E10" w:rsidP="00193E1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129C333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8CFDC" w14:textId="77777777" w:rsidR="00BC6E8C" w:rsidRDefault="00BC6E8C" w:rsidP="00086E2C">
      <w:pPr>
        <w:spacing w:after="0" w:line="240" w:lineRule="auto"/>
      </w:pPr>
      <w:r>
        <w:separator/>
      </w:r>
    </w:p>
  </w:endnote>
  <w:endnote w:type="continuationSeparator" w:id="0">
    <w:p w14:paraId="3B8DB347" w14:textId="77777777" w:rsidR="00BC6E8C" w:rsidRDefault="00BC6E8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B455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C094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B2F9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4BFFC" w14:textId="77777777" w:rsidR="00BC6E8C" w:rsidRDefault="00BC6E8C" w:rsidP="00086E2C">
      <w:pPr>
        <w:spacing w:after="0" w:line="240" w:lineRule="auto"/>
      </w:pPr>
      <w:r>
        <w:separator/>
      </w:r>
    </w:p>
  </w:footnote>
  <w:footnote w:type="continuationSeparator" w:id="0">
    <w:p w14:paraId="32392B42" w14:textId="77777777" w:rsidR="00BC6E8C" w:rsidRDefault="00BC6E8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3D47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C380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A4C0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E10"/>
    <w:rsid w:val="00086E2C"/>
    <w:rsid w:val="000A2E7A"/>
    <w:rsid w:val="00193E10"/>
    <w:rsid w:val="002244B7"/>
    <w:rsid w:val="00314D94"/>
    <w:rsid w:val="00617568"/>
    <w:rsid w:val="006E68FA"/>
    <w:rsid w:val="00987D8F"/>
    <w:rsid w:val="00BC6E8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1D367"/>
  <w15:chartTrackingRefBased/>
  <w15:docId w15:val="{CB9BC762-8E33-4A02-B1C9-0288D32B6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93E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25</Words>
  <Characters>115</Characters>
  <Application>Microsoft Office Word</Application>
  <DocSecurity>0</DocSecurity>
  <Lines>8</Lines>
  <Paragraphs>4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2026-02-15T13:12:00Z</dcterms:created>
  <dcterms:modified xsi:type="dcterms:W3CDTF">2026-02-15T13:14:00Z</dcterms:modified>
</cp:coreProperties>
</file>