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E0F6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COFERER</w:t>
      </w:r>
      <w:r>
        <w:rPr>
          <w:rFonts w:ascii="Times New Roman" w:hAnsi="Times New Roman" w:cs="Times New Roman"/>
        </w:rPr>
        <w:t xml:space="preserve">        (fl.1470)</w:t>
      </w:r>
    </w:p>
    <w:p w14:paraId="73E4060B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</w:p>
    <w:p w14:paraId="0DC8DB8B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</w:p>
    <w:p w14:paraId="6D9B2D99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75313912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C67565B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</w:p>
    <w:p w14:paraId="2368D3C7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</w:p>
    <w:p w14:paraId="0791305E" w14:textId="77777777" w:rsidR="00F2096A" w:rsidRDefault="00F2096A" w:rsidP="00F2096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281B7E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B8AD" w14:textId="77777777" w:rsidR="00052A78" w:rsidRDefault="00052A78" w:rsidP="00086E2C">
      <w:pPr>
        <w:spacing w:after="0" w:line="240" w:lineRule="auto"/>
      </w:pPr>
      <w:r>
        <w:separator/>
      </w:r>
    </w:p>
  </w:endnote>
  <w:endnote w:type="continuationSeparator" w:id="0">
    <w:p w14:paraId="571CA11C" w14:textId="77777777" w:rsidR="00052A78" w:rsidRDefault="00052A7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28E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47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8D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4FF4" w14:textId="77777777" w:rsidR="00052A78" w:rsidRDefault="00052A78" w:rsidP="00086E2C">
      <w:pPr>
        <w:spacing w:after="0" w:line="240" w:lineRule="auto"/>
      </w:pPr>
      <w:r>
        <w:separator/>
      </w:r>
    </w:p>
  </w:footnote>
  <w:footnote w:type="continuationSeparator" w:id="0">
    <w:p w14:paraId="6387F9EC" w14:textId="77777777" w:rsidR="00052A78" w:rsidRDefault="00052A7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3AB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B32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D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6A"/>
    <w:rsid w:val="00052A78"/>
    <w:rsid w:val="00086E2C"/>
    <w:rsid w:val="000A2E7A"/>
    <w:rsid w:val="002244B7"/>
    <w:rsid w:val="00314D94"/>
    <w:rsid w:val="00617568"/>
    <w:rsid w:val="006705F9"/>
    <w:rsid w:val="006E68FA"/>
    <w:rsid w:val="00ED3A55"/>
    <w:rsid w:val="00F2096A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DA46"/>
  <w15:chartTrackingRefBased/>
  <w15:docId w15:val="{D00454F0-8125-4C06-A353-BA1F2F07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209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2026-02-15T16:42:00Z</dcterms:created>
  <dcterms:modified xsi:type="dcterms:W3CDTF">2026-02-15T16:43:00Z</dcterms:modified>
</cp:coreProperties>
</file>