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6E82F" w14:textId="77777777" w:rsidR="00753CE5" w:rsidRDefault="00753CE5" w:rsidP="00753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COCKYS</w:t>
      </w:r>
      <w:r>
        <w:rPr>
          <w:rFonts w:ascii="Times New Roman" w:hAnsi="Times New Roman" w:cs="Times New Roman"/>
        </w:rPr>
        <w:t xml:space="preserve">       (fl.1483)</w:t>
      </w:r>
    </w:p>
    <w:p w14:paraId="48F60DD1" w14:textId="77777777" w:rsidR="00753CE5" w:rsidRDefault="00753CE5" w:rsidP="00753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Upton on Severn, Worcestershire. Husbandman.</w:t>
      </w:r>
    </w:p>
    <w:p w14:paraId="227CF45A" w14:textId="77777777" w:rsidR="00753CE5" w:rsidRDefault="00753CE5" w:rsidP="00753CE5">
      <w:pPr>
        <w:rPr>
          <w:rFonts w:ascii="Times New Roman" w:hAnsi="Times New Roman" w:cs="Times New Roman"/>
        </w:rPr>
      </w:pPr>
    </w:p>
    <w:p w14:paraId="2EB6E9FA" w14:textId="77777777" w:rsidR="00753CE5" w:rsidRDefault="00753CE5" w:rsidP="00753CE5">
      <w:pPr>
        <w:rPr>
          <w:rFonts w:ascii="Times New Roman" w:hAnsi="Times New Roman" w:cs="Times New Roman"/>
        </w:rPr>
      </w:pPr>
    </w:p>
    <w:p w14:paraId="3A3AE806" w14:textId="77777777" w:rsidR="00753CE5" w:rsidRDefault="00753CE5" w:rsidP="00753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Arnulph</w:t>
      </w:r>
      <w:proofErr w:type="spellEnd"/>
      <w:r>
        <w:rPr>
          <w:rFonts w:ascii="Times New Roman" w:hAnsi="Times New Roman" w:cs="Times New Roman"/>
        </w:rPr>
        <w:t xml:space="preserve"> Colyns(q.v.) brought a plaint of debt against him.</w:t>
      </w:r>
    </w:p>
    <w:p w14:paraId="00E3FD9C" w14:textId="77777777" w:rsidR="00753CE5" w:rsidRDefault="00753CE5" w:rsidP="00753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584EB77" w14:textId="77777777" w:rsidR="00753CE5" w:rsidRDefault="00753CE5" w:rsidP="00753CE5">
      <w:pPr>
        <w:rPr>
          <w:rFonts w:ascii="Times New Roman" w:hAnsi="Times New Roman" w:cs="Times New Roman"/>
        </w:rPr>
      </w:pPr>
    </w:p>
    <w:p w14:paraId="174A0B00" w14:textId="77777777" w:rsidR="00753CE5" w:rsidRDefault="00753CE5" w:rsidP="00753CE5">
      <w:pPr>
        <w:rPr>
          <w:rFonts w:ascii="Times New Roman" w:hAnsi="Times New Roman" w:cs="Times New Roman"/>
        </w:rPr>
      </w:pPr>
    </w:p>
    <w:p w14:paraId="0E94CAFB" w14:textId="77777777" w:rsidR="00753CE5" w:rsidRDefault="00753CE5" w:rsidP="00753C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August 2019</w:t>
      </w:r>
    </w:p>
    <w:p w14:paraId="14C2D8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7F117" w14:textId="77777777" w:rsidR="003047B0" w:rsidRDefault="003047B0" w:rsidP="00086E2C">
      <w:r>
        <w:separator/>
      </w:r>
    </w:p>
  </w:endnote>
  <w:endnote w:type="continuationSeparator" w:id="0">
    <w:p w14:paraId="117E346A" w14:textId="77777777" w:rsidR="003047B0" w:rsidRDefault="003047B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CE4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58CA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1AF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78BE9" w14:textId="77777777" w:rsidR="003047B0" w:rsidRDefault="003047B0" w:rsidP="00086E2C">
      <w:r>
        <w:separator/>
      </w:r>
    </w:p>
  </w:footnote>
  <w:footnote w:type="continuationSeparator" w:id="0">
    <w:p w14:paraId="7939045F" w14:textId="77777777" w:rsidR="003047B0" w:rsidRDefault="003047B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3E5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F39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637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E5"/>
    <w:rsid w:val="00086E2C"/>
    <w:rsid w:val="000A2E7A"/>
    <w:rsid w:val="002244B7"/>
    <w:rsid w:val="003047B0"/>
    <w:rsid w:val="00314D94"/>
    <w:rsid w:val="003E4323"/>
    <w:rsid w:val="00617568"/>
    <w:rsid w:val="006E68FA"/>
    <w:rsid w:val="00753CE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8D232"/>
  <w15:chartTrackingRefBased/>
  <w15:docId w15:val="{799078B9-FB10-417D-B1BA-AD309F6B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CE5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2026-04-23T16:38:00Z</dcterms:created>
  <dcterms:modified xsi:type="dcterms:W3CDTF">2026-04-23T16:38:00Z</dcterms:modified>
</cp:coreProperties>
</file>