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B5F964" w14:textId="77777777" w:rsidR="00C348F6" w:rsidRDefault="00C348F6" w:rsidP="00C34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CNOYELE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622D62EB" w14:textId="77777777" w:rsidR="00C348F6" w:rsidRDefault="00C348F6" w:rsidP="00C348F6">
      <w:pPr>
        <w:pStyle w:val="NoSpacing"/>
        <w:rPr>
          <w:rFonts w:cs="Times New Roman"/>
          <w:szCs w:val="24"/>
        </w:rPr>
      </w:pPr>
    </w:p>
    <w:p w14:paraId="0238B94D" w14:textId="77777777" w:rsidR="00C348F6" w:rsidRDefault="00C348F6" w:rsidP="00C348F6">
      <w:pPr>
        <w:pStyle w:val="NoSpacing"/>
        <w:rPr>
          <w:rFonts w:cs="Times New Roman"/>
          <w:szCs w:val="24"/>
        </w:rPr>
      </w:pPr>
    </w:p>
    <w:p w14:paraId="55296FFA" w14:textId="77777777" w:rsidR="00C348F6" w:rsidRDefault="00C348F6" w:rsidP="00C34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Sep.1485</w:t>
      </w:r>
      <w:r>
        <w:rPr>
          <w:rFonts w:cs="Times New Roman"/>
          <w:szCs w:val="24"/>
        </w:rPr>
        <w:tab/>
        <w:t>He was appointed controller of the great and petty customs in the port of</w:t>
      </w:r>
    </w:p>
    <w:p w14:paraId="31B99BB8" w14:textId="77777777" w:rsidR="00C348F6" w:rsidRDefault="00C348F6" w:rsidP="00C34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Poole.   (C.P.R. 1485-94 p.82)</w:t>
      </w:r>
    </w:p>
    <w:p w14:paraId="3897C0C7" w14:textId="77777777" w:rsidR="00C348F6" w:rsidRDefault="00C348F6" w:rsidP="00C348F6">
      <w:pPr>
        <w:pStyle w:val="NoSpacing"/>
        <w:rPr>
          <w:rFonts w:cs="Times New Roman"/>
          <w:szCs w:val="24"/>
        </w:rPr>
      </w:pPr>
    </w:p>
    <w:p w14:paraId="30CB7174" w14:textId="77777777" w:rsidR="00C348F6" w:rsidRDefault="00C348F6" w:rsidP="00C348F6">
      <w:pPr>
        <w:pStyle w:val="NoSpacing"/>
        <w:rPr>
          <w:rFonts w:cs="Times New Roman"/>
          <w:szCs w:val="24"/>
        </w:rPr>
      </w:pPr>
    </w:p>
    <w:p w14:paraId="07CC3CD8" w14:textId="77777777" w:rsidR="00C348F6" w:rsidRDefault="00C348F6" w:rsidP="00C34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October 2024</w:t>
      </w:r>
    </w:p>
    <w:p w14:paraId="424A41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00DE8" w14:textId="77777777" w:rsidR="00C348F6" w:rsidRDefault="00C348F6" w:rsidP="009139A6">
      <w:r>
        <w:separator/>
      </w:r>
    </w:p>
  </w:endnote>
  <w:endnote w:type="continuationSeparator" w:id="0">
    <w:p w14:paraId="0E098E34" w14:textId="77777777" w:rsidR="00C348F6" w:rsidRDefault="00C348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075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E4F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AE8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00C16" w14:textId="77777777" w:rsidR="00C348F6" w:rsidRDefault="00C348F6" w:rsidP="009139A6">
      <w:r>
        <w:separator/>
      </w:r>
    </w:p>
  </w:footnote>
  <w:footnote w:type="continuationSeparator" w:id="0">
    <w:p w14:paraId="2C328225" w14:textId="77777777" w:rsidR="00C348F6" w:rsidRDefault="00C348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C28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D96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9CB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F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348F6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AFC8C"/>
  <w15:chartTrackingRefBased/>
  <w15:docId w15:val="{43873FB2-8B25-441E-9E3E-76EDBBCA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2024-10-04T18:18:00Z</dcterms:created>
  <dcterms:modified xsi:type="dcterms:W3CDTF">2024-10-04T18:19:00Z</dcterms:modified>
</cp:coreProperties>
</file>