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6FCC3" w14:textId="77777777" w:rsidR="004F025B" w:rsidRDefault="004F025B" w:rsidP="004F02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CNODBOURE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774B80A1" w14:textId="77777777" w:rsidR="004F025B" w:rsidRDefault="004F025B" w:rsidP="004F02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929EBF" w14:textId="77777777" w:rsidR="004F025B" w:rsidRDefault="004F025B" w:rsidP="004F02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E0BB69" w14:textId="77777777" w:rsidR="004F025B" w:rsidRDefault="004F025B" w:rsidP="004F02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Dartford, Kent, into lands </w:t>
      </w:r>
    </w:p>
    <w:p w14:paraId="05828390" w14:textId="77777777" w:rsidR="004F025B" w:rsidRDefault="004F025B" w:rsidP="004F02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Sir Roger de Beauchamp(q.v.).</w:t>
      </w:r>
    </w:p>
    <w:p w14:paraId="7AFDEBAC" w14:textId="77777777" w:rsidR="004F025B" w:rsidRDefault="004F025B" w:rsidP="004F02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19-75)</w:t>
      </w:r>
    </w:p>
    <w:p w14:paraId="7A4726CF" w14:textId="77777777" w:rsidR="004F025B" w:rsidRDefault="004F025B" w:rsidP="004F02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A8C0D2" w14:textId="77777777" w:rsidR="004F025B" w:rsidRDefault="004F025B" w:rsidP="004F02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FA083C" w14:textId="77777777" w:rsidR="004F025B" w:rsidRPr="00046532" w:rsidRDefault="004F025B" w:rsidP="004F02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2022</w:t>
      </w:r>
    </w:p>
    <w:p w14:paraId="4880AD80" w14:textId="2D1ADEBC" w:rsidR="00BA00AB" w:rsidRPr="004F025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F02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25BAC" w14:textId="77777777" w:rsidR="004F025B" w:rsidRDefault="004F025B" w:rsidP="009139A6">
      <w:r>
        <w:separator/>
      </w:r>
    </w:p>
  </w:endnote>
  <w:endnote w:type="continuationSeparator" w:id="0">
    <w:p w14:paraId="7D2B6B11" w14:textId="77777777" w:rsidR="004F025B" w:rsidRDefault="004F02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0D4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C969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B3A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CDA39" w14:textId="77777777" w:rsidR="004F025B" w:rsidRDefault="004F025B" w:rsidP="009139A6">
      <w:r>
        <w:separator/>
      </w:r>
    </w:p>
  </w:footnote>
  <w:footnote w:type="continuationSeparator" w:id="0">
    <w:p w14:paraId="50966992" w14:textId="77777777" w:rsidR="004F025B" w:rsidRDefault="004F02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B9D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1AE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E32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25B"/>
    <w:rsid w:val="000666E0"/>
    <w:rsid w:val="002510B7"/>
    <w:rsid w:val="004F025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7E6ED"/>
  <w15:chartTrackingRefBased/>
  <w15:docId w15:val="{5A54FC1E-948C-4AF5-9417-02A284E8B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2022-03-27T19:03:00Z</dcterms:created>
  <dcterms:modified xsi:type="dcterms:W3CDTF">2022-03-27T19:04:00Z</dcterms:modified>
</cp:coreProperties>
</file>