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06E3A" w14:textId="77777777" w:rsidR="00422659" w:rsidRPr="00690BA6" w:rsidRDefault="00422659" w:rsidP="0042265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CLYVER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7A7189BF" w14:textId="77777777" w:rsidR="00422659" w:rsidRDefault="00422659" w:rsidP="004226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70BE6D0E" w14:textId="77777777" w:rsidR="00422659" w:rsidRDefault="00422659" w:rsidP="00422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6A97EA" w14:textId="77777777" w:rsidR="00422659" w:rsidRDefault="00422659" w:rsidP="00422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52C028" w14:textId="77777777" w:rsidR="00422659" w:rsidRDefault="00422659" w:rsidP="0042265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Cornelius Williamson(q.v.).</w:t>
      </w:r>
    </w:p>
    <w:p w14:paraId="39A27155" w14:textId="77777777" w:rsidR="00422659" w:rsidRDefault="00422659" w:rsidP="00422659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m.8,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7E2A990" w14:textId="77777777" w:rsidR="00422659" w:rsidRDefault="00422659" w:rsidP="00422659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3D8FD16E" w14:textId="77777777" w:rsidR="00422659" w:rsidRDefault="00422659" w:rsidP="00422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6233D0" w14:textId="77777777" w:rsidR="00422659" w:rsidRDefault="00422659" w:rsidP="004226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6A9E03" w14:textId="77777777" w:rsidR="00422659" w:rsidRDefault="00422659" w:rsidP="004226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August 2021</w:t>
      </w:r>
    </w:p>
    <w:p w14:paraId="0AE6390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A3E4E" w14:textId="77777777" w:rsidR="00422659" w:rsidRDefault="00422659" w:rsidP="009139A6">
      <w:r>
        <w:separator/>
      </w:r>
    </w:p>
  </w:endnote>
  <w:endnote w:type="continuationSeparator" w:id="0">
    <w:p w14:paraId="3F201028" w14:textId="77777777" w:rsidR="00422659" w:rsidRDefault="004226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42A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CCCF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E9E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5FFC2" w14:textId="77777777" w:rsidR="00422659" w:rsidRDefault="00422659" w:rsidP="009139A6">
      <w:r>
        <w:separator/>
      </w:r>
    </w:p>
  </w:footnote>
  <w:footnote w:type="continuationSeparator" w:id="0">
    <w:p w14:paraId="00B0C7EA" w14:textId="77777777" w:rsidR="00422659" w:rsidRDefault="004226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E4A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530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B1E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659"/>
    <w:rsid w:val="000666E0"/>
    <w:rsid w:val="002510B7"/>
    <w:rsid w:val="0042265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558BF"/>
  <w15:chartTrackingRefBased/>
  <w15:docId w15:val="{859BEE22-6C23-4032-90DB-181654D9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2021-09-22T20:52:00Z</dcterms:created>
  <dcterms:modified xsi:type="dcterms:W3CDTF">2021-09-22T20:52:00Z</dcterms:modified>
</cp:coreProperties>
</file>