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9D95" w14:textId="77777777" w:rsidR="0082614A" w:rsidRDefault="0082614A" w:rsidP="0082614A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John CLYVENDON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39F629EE" w14:textId="77777777" w:rsidR="0082614A" w:rsidRDefault="0082614A" w:rsidP="0082614A">
      <w:pPr>
        <w:pStyle w:val="NoSpacing"/>
        <w:rPr>
          <w:rFonts w:eastAsia="Times New Roman" w:cs="Times New Roman"/>
          <w:szCs w:val="24"/>
        </w:rPr>
      </w:pPr>
    </w:p>
    <w:p w14:paraId="33B37045" w14:textId="77777777" w:rsidR="0082614A" w:rsidRDefault="0082614A" w:rsidP="0082614A">
      <w:pPr>
        <w:pStyle w:val="NoSpacing"/>
        <w:rPr>
          <w:rFonts w:eastAsia="Times New Roman" w:cs="Times New Roman"/>
          <w:szCs w:val="24"/>
        </w:rPr>
      </w:pPr>
    </w:p>
    <w:p w14:paraId="05E6D49F" w14:textId="77777777" w:rsidR="0082614A" w:rsidRDefault="0082614A" w:rsidP="0082614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Oct.1483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Exeter into lands of</w:t>
      </w:r>
    </w:p>
    <w:p w14:paraId="03778B2B" w14:textId="77777777" w:rsidR="0082614A" w:rsidRDefault="0082614A" w:rsidP="0082614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Doore</w:t>
      </w:r>
      <w:proofErr w:type="spellEnd"/>
      <w:r>
        <w:rPr>
          <w:rFonts w:eastAsia="Times New Roman" w:cs="Times New Roman"/>
          <w:szCs w:val="24"/>
        </w:rPr>
        <w:t>, Prior of Montague(q.v.).</w:t>
      </w:r>
    </w:p>
    <w:p w14:paraId="1C2294F7" w14:textId="77777777" w:rsidR="0082614A" w:rsidRDefault="0082614A" w:rsidP="0082614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5B97EE0" w14:textId="77777777" w:rsidR="0082614A" w:rsidRDefault="0082614A" w:rsidP="0082614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pp.92-3)</w:t>
      </w:r>
    </w:p>
    <w:p w14:paraId="68454B96" w14:textId="77777777" w:rsidR="0082614A" w:rsidRDefault="0082614A" w:rsidP="0082614A">
      <w:pPr>
        <w:pStyle w:val="NoSpacing"/>
        <w:rPr>
          <w:rFonts w:eastAsia="Times New Roman" w:cs="Times New Roman"/>
          <w:szCs w:val="24"/>
        </w:rPr>
      </w:pPr>
    </w:p>
    <w:p w14:paraId="4571AF34" w14:textId="77777777" w:rsidR="0082614A" w:rsidRDefault="0082614A" w:rsidP="0082614A">
      <w:pPr>
        <w:pStyle w:val="NoSpacing"/>
        <w:rPr>
          <w:rFonts w:eastAsia="Times New Roman" w:cs="Times New Roman"/>
          <w:szCs w:val="24"/>
        </w:rPr>
      </w:pPr>
    </w:p>
    <w:p w14:paraId="355B4571" w14:textId="77777777" w:rsidR="0082614A" w:rsidRDefault="0082614A" w:rsidP="0082614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July 2023</w:t>
      </w:r>
    </w:p>
    <w:p w14:paraId="05B305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62C5E" w14:textId="77777777" w:rsidR="0082614A" w:rsidRDefault="0082614A" w:rsidP="009139A6">
      <w:r>
        <w:separator/>
      </w:r>
    </w:p>
  </w:endnote>
  <w:endnote w:type="continuationSeparator" w:id="0">
    <w:p w14:paraId="0E90EE0A" w14:textId="77777777" w:rsidR="0082614A" w:rsidRDefault="008261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D64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6EE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859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E5C73" w14:textId="77777777" w:rsidR="0082614A" w:rsidRDefault="0082614A" w:rsidP="009139A6">
      <w:r>
        <w:separator/>
      </w:r>
    </w:p>
  </w:footnote>
  <w:footnote w:type="continuationSeparator" w:id="0">
    <w:p w14:paraId="3AF7CAF2" w14:textId="77777777" w:rsidR="0082614A" w:rsidRDefault="008261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3C3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E4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AC2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4A"/>
    <w:rsid w:val="000666E0"/>
    <w:rsid w:val="002510B7"/>
    <w:rsid w:val="005C130B"/>
    <w:rsid w:val="0082614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28C82"/>
  <w15:chartTrackingRefBased/>
  <w15:docId w15:val="{08906245-F46E-410F-96E3-E2EC7F85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2023-07-04T11:55:00Z</dcterms:created>
  <dcterms:modified xsi:type="dcterms:W3CDTF">2023-07-04T11:56:00Z</dcterms:modified>
</cp:coreProperties>
</file>