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54A8E2" w14:textId="77777777" w:rsidR="00DD37E7" w:rsidRDefault="00DD37E7" w:rsidP="00DD37E7">
      <w:pPr>
        <w:pStyle w:val="NoSpacing"/>
      </w:pPr>
      <w:r>
        <w:rPr>
          <w:u w:val="single"/>
        </w:rPr>
        <w:t>William CLYVELAND</w:t>
      </w:r>
      <w:r>
        <w:t xml:space="preserve">      (fl.1477)</w:t>
      </w:r>
    </w:p>
    <w:p w14:paraId="51DFA963" w14:textId="51BB8E37" w:rsidR="00DD37E7" w:rsidRDefault="00DD37E7" w:rsidP="00DD37E7">
      <w:pPr>
        <w:pStyle w:val="NoSpacing"/>
      </w:pPr>
      <w:r>
        <w:t xml:space="preserve">of </w:t>
      </w:r>
      <w:proofErr w:type="spellStart"/>
      <w:r>
        <w:t>Coverham</w:t>
      </w:r>
      <w:proofErr w:type="spellEnd"/>
      <w:r>
        <w:t xml:space="preserve"> Abbey, North Riding of Yorkshire.</w:t>
      </w:r>
    </w:p>
    <w:p w14:paraId="0C721927" w14:textId="77777777" w:rsidR="00DD37E7" w:rsidRDefault="00DD37E7" w:rsidP="00DD37E7">
      <w:pPr>
        <w:pStyle w:val="NoSpacing"/>
      </w:pPr>
    </w:p>
    <w:p w14:paraId="103BAD03" w14:textId="77777777" w:rsidR="00DD37E7" w:rsidRDefault="00DD37E7" w:rsidP="00DD37E7">
      <w:pPr>
        <w:pStyle w:val="NoSpacing"/>
      </w:pPr>
    </w:p>
    <w:p w14:paraId="5C68F646" w14:textId="77777777" w:rsidR="00DD37E7" w:rsidRDefault="00DD37E7" w:rsidP="00DD37E7">
      <w:pPr>
        <w:pStyle w:val="NoSpacing"/>
      </w:pPr>
      <w:r>
        <w:t>31 May1477</w:t>
      </w:r>
      <w:r>
        <w:tab/>
        <w:t>He was ordained subdeacon in the conventual church of the Dominicans in</w:t>
      </w:r>
    </w:p>
    <w:p w14:paraId="41BCBF62" w14:textId="77777777" w:rsidR="00DD37E7" w:rsidRDefault="00DD37E7" w:rsidP="00DD37E7">
      <w:pPr>
        <w:pStyle w:val="NoSpacing"/>
      </w:pPr>
      <w:r>
        <w:tab/>
      </w:r>
      <w:r>
        <w:tab/>
        <w:t>York, by William Egremont, Bishop of Dromore(q.v.).</w:t>
      </w:r>
    </w:p>
    <w:p w14:paraId="0106F849" w14:textId="3C275C71" w:rsidR="00DD37E7" w:rsidRDefault="00DD37E7" w:rsidP="00DD37E7">
      <w:pPr>
        <w:pStyle w:val="NoSpacing"/>
      </w:pPr>
      <w:r>
        <w:tab/>
      </w:r>
      <w:r>
        <w:tab/>
        <w:t>(“York Clergy Ordinations 1475-1500” ed. David M. Smith p.28)</w:t>
      </w:r>
    </w:p>
    <w:p w14:paraId="07E20455" w14:textId="77777777" w:rsidR="00F04E2A" w:rsidRDefault="00F04E2A" w:rsidP="00F04E2A">
      <w:pPr>
        <w:pStyle w:val="NoSpacing"/>
      </w:pPr>
      <w:r>
        <w:t>20 Sep.1477</w:t>
      </w:r>
      <w:r>
        <w:tab/>
        <w:t>He was ordained deacon in the conventual church of the Carmelites in</w:t>
      </w:r>
    </w:p>
    <w:p w14:paraId="04CCDF0A" w14:textId="77777777" w:rsidR="00F04E2A" w:rsidRDefault="00F04E2A" w:rsidP="00F04E2A">
      <w:pPr>
        <w:pStyle w:val="NoSpacing"/>
      </w:pPr>
      <w:r>
        <w:tab/>
      </w:r>
      <w:r>
        <w:tab/>
        <w:t>York, by William Egremont, Bishop of Dromore(q.v.).</w:t>
      </w:r>
    </w:p>
    <w:p w14:paraId="4D123497" w14:textId="257AE4D4" w:rsidR="00F04E2A" w:rsidRDefault="00F04E2A" w:rsidP="00F04E2A">
      <w:pPr>
        <w:pStyle w:val="NoSpacing"/>
      </w:pPr>
      <w:r>
        <w:tab/>
      </w:r>
      <w:r>
        <w:tab/>
        <w:t>(“York Clergy Ordinations 1475-1500” ed. David M. Smith p.30)</w:t>
      </w:r>
    </w:p>
    <w:p w14:paraId="58ABC6A6" w14:textId="77777777" w:rsidR="00F04E2A" w:rsidRDefault="00F04E2A" w:rsidP="00F04E2A">
      <w:pPr>
        <w:pStyle w:val="NoSpacing"/>
      </w:pPr>
      <w:r>
        <w:t>20 Dec.1477</w:t>
      </w:r>
      <w:r>
        <w:tab/>
        <w:t>He was ordained priest in the conventual church of Holy Trinity in</w:t>
      </w:r>
    </w:p>
    <w:p w14:paraId="50F0C285" w14:textId="77777777" w:rsidR="00F04E2A" w:rsidRDefault="00F04E2A" w:rsidP="00F04E2A">
      <w:pPr>
        <w:pStyle w:val="NoSpacing"/>
      </w:pPr>
      <w:r>
        <w:tab/>
      </w:r>
      <w:r>
        <w:tab/>
        <w:t>York, by William Egremont, Bishop of Dromore(q.v.).</w:t>
      </w:r>
    </w:p>
    <w:p w14:paraId="76A95195" w14:textId="3F633797" w:rsidR="00F04E2A" w:rsidRDefault="00F04E2A" w:rsidP="00F04E2A">
      <w:pPr>
        <w:pStyle w:val="NoSpacing"/>
      </w:pPr>
      <w:r>
        <w:tab/>
      </w:r>
      <w:r>
        <w:tab/>
        <w:t>(“York Clergy Ordinations 1475-1500” ed. David M. Smith p.31)</w:t>
      </w:r>
    </w:p>
    <w:p w14:paraId="036FA84B" w14:textId="77777777" w:rsidR="00DD37E7" w:rsidRDefault="00DD37E7" w:rsidP="00DD37E7">
      <w:pPr>
        <w:pStyle w:val="NoSpacing"/>
      </w:pPr>
    </w:p>
    <w:p w14:paraId="6D97F952" w14:textId="77777777" w:rsidR="00DD37E7" w:rsidRDefault="00DD37E7" w:rsidP="00DD37E7">
      <w:pPr>
        <w:pStyle w:val="NoSpacing"/>
      </w:pPr>
      <w:r>
        <w:t>.</w:t>
      </w:r>
    </w:p>
    <w:p w14:paraId="7A44AD56" w14:textId="34BC99CB" w:rsidR="00DD37E7" w:rsidRDefault="00DD37E7" w:rsidP="00DD37E7">
      <w:pPr>
        <w:pStyle w:val="NoSpacing"/>
      </w:pPr>
      <w:r>
        <w:t>21 October 2019</w:t>
      </w:r>
    </w:p>
    <w:p w14:paraId="4264CA53" w14:textId="3DE9EEDF" w:rsidR="00F04E2A" w:rsidRDefault="00F04E2A" w:rsidP="00DD37E7">
      <w:pPr>
        <w:pStyle w:val="NoSpacing"/>
      </w:pPr>
      <w:r>
        <w:t>13 February 2020</w:t>
      </w:r>
      <w:bookmarkStart w:id="0" w:name="_GoBack"/>
      <w:bookmarkEnd w:id="0"/>
    </w:p>
    <w:p w14:paraId="64C1D4DE" w14:textId="64ABF14B" w:rsidR="006B2F86" w:rsidRPr="00DD37E7" w:rsidRDefault="00F04E2A" w:rsidP="00E71FC3">
      <w:pPr>
        <w:pStyle w:val="NoSpacing"/>
      </w:pPr>
    </w:p>
    <w:sectPr w:rsidR="006B2F86" w:rsidRPr="00DD37E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A2B6F9" w14:textId="77777777" w:rsidR="00DD37E7" w:rsidRDefault="00DD37E7" w:rsidP="00E71FC3">
      <w:pPr>
        <w:spacing w:after="0" w:line="240" w:lineRule="auto"/>
      </w:pPr>
      <w:r>
        <w:separator/>
      </w:r>
    </w:p>
  </w:endnote>
  <w:endnote w:type="continuationSeparator" w:id="0">
    <w:p w14:paraId="1B3D1BE1" w14:textId="77777777" w:rsidR="00DD37E7" w:rsidRDefault="00DD37E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A062F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1038E3" w14:textId="77777777" w:rsidR="00DD37E7" w:rsidRDefault="00DD37E7" w:rsidP="00E71FC3">
      <w:pPr>
        <w:spacing w:after="0" w:line="240" w:lineRule="auto"/>
      </w:pPr>
      <w:r>
        <w:separator/>
      </w:r>
    </w:p>
  </w:footnote>
  <w:footnote w:type="continuationSeparator" w:id="0">
    <w:p w14:paraId="57769767" w14:textId="77777777" w:rsidR="00DD37E7" w:rsidRDefault="00DD37E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7E7"/>
    <w:rsid w:val="001A7C09"/>
    <w:rsid w:val="00577BD5"/>
    <w:rsid w:val="00656CBA"/>
    <w:rsid w:val="006A1F77"/>
    <w:rsid w:val="00733BE7"/>
    <w:rsid w:val="00AB52E8"/>
    <w:rsid w:val="00B16D3F"/>
    <w:rsid w:val="00BB41AC"/>
    <w:rsid w:val="00DD37E7"/>
    <w:rsid w:val="00E71FC3"/>
    <w:rsid w:val="00EF4813"/>
    <w:rsid w:val="00F04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CA0DB"/>
  <w15:chartTrackingRefBased/>
  <w15:docId w15:val="{105B4B45-ECC1-4439-A28B-DD73CF70A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53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2019-10-22T19:25:00Z</dcterms:created>
  <dcterms:modified xsi:type="dcterms:W3CDTF">2020-02-13T08:30:00Z</dcterms:modified>
</cp:coreProperties>
</file>