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9DABB" w14:textId="77777777" w:rsidR="008564DE" w:rsidRDefault="008564DE" w:rsidP="008564DE">
      <w:pPr>
        <w:pStyle w:val="NoSpacing"/>
      </w:pPr>
      <w:r>
        <w:rPr>
          <w:u w:val="single"/>
        </w:rPr>
        <w:t>William CLYVELAND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14:paraId="7CA91B23" w14:textId="77777777" w:rsidR="008564DE" w:rsidRDefault="008564DE" w:rsidP="008564DE">
      <w:pPr>
        <w:pStyle w:val="NoSpacing"/>
      </w:pPr>
      <w:r>
        <w:t>Chaplain.</w:t>
      </w:r>
    </w:p>
    <w:p w14:paraId="7E82FA6F" w14:textId="77777777" w:rsidR="008564DE" w:rsidRDefault="008564DE" w:rsidP="008564DE">
      <w:pPr>
        <w:pStyle w:val="NoSpacing"/>
      </w:pPr>
    </w:p>
    <w:p w14:paraId="01CE63BF" w14:textId="77777777" w:rsidR="008564DE" w:rsidRDefault="008564DE" w:rsidP="008564DE">
      <w:pPr>
        <w:pStyle w:val="NoSpacing"/>
      </w:pPr>
    </w:p>
    <w:p w14:paraId="65D54DC2" w14:textId="77777777" w:rsidR="008564DE" w:rsidRDefault="008564DE" w:rsidP="008564DE">
      <w:pPr>
        <w:pStyle w:val="NoSpacing"/>
      </w:pPr>
      <w:r>
        <w:t>21 Jun.1482</w:t>
      </w:r>
      <w:r>
        <w:tab/>
        <w:t xml:space="preserve">He was instituted Master of the Hospital of Christ and </w:t>
      </w:r>
      <w:proofErr w:type="spellStart"/>
      <w:proofErr w:type="gramStart"/>
      <w:r>
        <w:t>St.Mary</w:t>
      </w:r>
      <w:proofErr w:type="spellEnd"/>
      <w:proofErr w:type="gramEnd"/>
      <w:r>
        <w:t xml:space="preserve">, </w:t>
      </w:r>
      <w:proofErr w:type="spellStart"/>
      <w:r>
        <w:t>Fossgate</w:t>
      </w:r>
      <w:proofErr w:type="spellEnd"/>
      <w:r>
        <w:t>,</w:t>
      </w:r>
    </w:p>
    <w:p w14:paraId="4314EE3C" w14:textId="77777777" w:rsidR="008564DE" w:rsidRDefault="008564DE" w:rsidP="008564DE">
      <w:pPr>
        <w:pStyle w:val="NoSpacing"/>
      </w:pPr>
      <w:r>
        <w:tab/>
      </w:r>
      <w:r>
        <w:tab/>
        <w:t>York.</w:t>
      </w:r>
    </w:p>
    <w:p w14:paraId="15044DB7" w14:textId="77777777" w:rsidR="008564DE" w:rsidRDefault="008564DE" w:rsidP="008564DE">
      <w:pPr>
        <w:pStyle w:val="NoSpacing"/>
      </w:pPr>
      <w:r>
        <w:tab/>
      </w:r>
      <w:r>
        <w:tab/>
        <w:t>(“The Register of Thomas Rotherham, Archbishop of York 1480-1500</w:t>
      </w:r>
    </w:p>
    <w:p w14:paraId="612617C1" w14:textId="77777777" w:rsidR="008564DE" w:rsidRDefault="008564DE" w:rsidP="008564DE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p.19)</w:t>
      </w:r>
    </w:p>
    <w:p w14:paraId="0D6A42C0" w14:textId="77777777" w:rsidR="008564DE" w:rsidRDefault="008564DE" w:rsidP="008564DE">
      <w:pPr>
        <w:pStyle w:val="NoSpacing"/>
      </w:pPr>
    </w:p>
    <w:p w14:paraId="408F67FD" w14:textId="77777777" w:rsidR="008564DE" w:rsidRDefault="008564DE" w:rsidP="008564DE">
      <w:pPr>
        <w:pStyle w:val="NoSpacing"/>
      </w:pPr>
    </w:p>
    <w:p w14:paraId="58951D24" w14:textId="77777777" w:rsidR="008564DE" w:rsidRDefault="008564DE" w:rsidP="008564DE">
      <w:pPr>
        <w:pStyle w:val="NoSpacing"/>
      </w:pPr>
      <w:r>
        <w:t>24 April 2019</w:t>
      </w:r>
    </w:p>
    <w:p w14:paraId="52096808" w14:textId="77777777" w:rsidR="006B2F86" w:rsidRPr="00E71FC3" w:rsidRDefault="008564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455DBD" w14:textId="77777777" w:rsidR="008564DE" w:rsidRDefault="008564DE" w:rsidP="00E71FC3">
      <w:pPr>
        <w:spacing w:after="0" w:line="240" w:lineRule="auto"/>
      </w:pPr>
      <w:r>
        <w:separator/>
      </w:r>
    </w:p>
  </w:endnote>
  <w:endnote w:type="continuationSeparator" w:id="0">
    <w:p w14:paraId="20E43F5D" w14:textId="77777777" w:rsidR="008564DE" w:rsidRDefault="008564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769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8D4F8" w14:textId="77777777" w:rsidR="008564DE" w:rsidRDefault="008564DE" w:rsidP="00E71FC3">
      <w:pPr>
        <w:spacing w:after="0" w:line="240" w:lineRule="auto"/>
      </w:pPr>
      <w:r>
        <w:separator/>
      </w:r>
    </w:p>
  </w:footnote>
  <w:footnote w:type="continuationSeparator" w:id="0">
    <w:p w14:paraId="2708D783" w14:textId="77777777" w:rsidR="008564DE" w:rsidRDefault="008564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4DE"/>
    <w:rsid w:val="001A7C09"/>
    <w:rsid w:val="00577BD5"/>
    <w:rsid w:val="00656CBA"/>
    <w:rsid w:val="006A1F77"/>
    <w:rsid w:val="00733BE7"/>
    <w:rsid w:val="008564D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7E63D"/>
  <w15:chartTrackingRefBased/>
  <w15:docId w15:val="{C2EA79CF-1EA3-45B2-B1F0-FE040D34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2019-05-04T18:26:00Z</dcterms:created>
  <dcterms:modified xsi:type="dcterms:W3CDTF">2019-05-04T18:26:00Z</dcterms:modified>
</cp:coreProperties>
</file>