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CLYVELAND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Eversham, Westmoreland. Chaplain.</w:t>
      </w: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Marchall, clerk(q.v.), brought a plaint of debt against him.</w:t>
      </w: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B9D" w:rsidRDefault="00634B9D" w:rsidP="00634B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B9D" w:rsidRDefault="00634B9D" w:rsidP="00564E3C">
      <w:pPr>
        <w:spacing w:after="0" w:line="240" w:lineRule="auto"/>
      </w:pPr>
      <w:r>
        <w:separator/>
      </w:r>
    </w:p>
  </w:endnote>
  <w:endnote w:type="continuationSeparator" w:id="0">
    <w:p w:rsidR="00634B9D" w:rsidRDefault="00634B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4B9D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B9D" w:rsidRDefault="00634B9D" w:rsidP="00564E3C">
      <w:pPr>
        <w:spacing w:after="0" w:line="240" w:lineRule="auto"/>
      </w:pPr>
      <w:r>
        <w:separator/>
      </w:r>
    </w:p>
  </w:footnote>
  <w:footnote w:type="continuationSeparator" w:id="0">
    <w:p w:rsidR="00634B9D" w:rsidRDefault="00634B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9D"/>
    <w:rsid w:val="00372DC6"/>
    <w:rsid w:val="00564E3C"/>
    <w:rsid w:val="00634B9D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30C8BB-09C1-457F-83AD-98E6543C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34B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2015-11-28T19:45:00Z</dcterms:created>
  <dcterms:modified xsi:type="dcterms:W3CDTF">2015-11-28T19:46:00Z</dcterms:modified>
</cp:coreProperties>
</file>