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DF3A6" w14:textId="77777777" w:rsidR="00132AB1" w:rsidRDefault="00132AB1" w:rsidP="00132AB1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Thomas CLYVELAND</w:t>
      </w:r>
      <w:r>
        <w:rPr>
          <w:rFonts w:eastAsia="Times New Roman"/>
        </w:rPr>
        <w:t xml:space="preserve">   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fl.1453)</w:t>
      </w:r>
    </w:p>
    <w:p w14:paraId="47A8FC0C" w14:textId="77777777" w:rsidR="00132AB1" w:rsidRDefault="00132AB1" w:rsidP="00132AB1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late of </w:t>
      </w:r>
      <w:proofErr w:type="spellStart"/>
      <w:r>
        <w:rPr>
          <w:rFonts w:eastAsia="Times New Roman"/>
        </w:rPr>
        <w:t>Eversham</w:t>
      </w:r>
      <w:proofErr w:type="spellEnd"/>
      <w:r>
        <w:rPr>
          <w:rFonts w:eastAsia="Times New Roman"/>
        </w:rPr>
        <w:t xml:space="preserve">, Westmoreland. </w:t>
      </w:r>
    </w:p>
    <w:p w14:paraId="38DA42E8" w14:textId="77777777" w:rsidR="00132AB1" w:rsidRDefault="00132AB1" w:rsidP="00132AB1">
      <w:pPr>
        <w:pStyle w:val="NoSpacing"/>
        <w:rPr>
          <w:rFonts w:eastAsia="Times New Roman"/>
        </w:rPr>
      </w:pPr>
    </w:p>
    <w:p w14:paraId="2845A35C" w14:textId="77777777" w:rsidR="00132AB1" w:rsidRDefault="00132AB1" w:rsidP="00132AB1">
      <w:pPr>
        <w:pStyle w:val="NoSpacing"/>
        <w:rPr>
          <w:rFonts w:eastAsia="Times New Roman"/>
        </w:rPr>
      </w:pPr>
    </w:p>
    <w:p w14:paraId="1298DB8A" w14:textId="77777777" w:rsidR="00132AB1" w:rsidRDefault="00132AB1" w:rsidP="00132AB1">
      <w:pPr>
        <w:pStyle w:val="NoSpacing"/>
        <w:rPr>
          <w:rFonts w:eastAsia="Times New Roman"/>
        </w:rPr>
      </w:pPr>
      <w:r>
        <w:rPr>
          <w:rFonts w:eastAsia="Times New Roman"/>
        </w:rPr>
        <w:t>26 Jun.1453</w:t>
      </w:r>
      <w:r>
        <w:rPr>
          <w:rFonts w:eastAsia="Times New Roman"/>
        </w:rPr>
        <w:tab/>
        <w:t>He was pardoned for not appearing to answer John Marchall,</w:t>
      </w:r>
    </w:p>
    <w:p w14:paraId="0D2AEBD1" w14:textId="77777777" w:rsidR="00132AB1" w:rsidRDefault="00132AB1" w:rsidP="00132AB1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clerk(q.v.), touching a debt of £40.     (C.P.R. 1452-61 p.13)</w:t>
      </w:r>
    </w:p>
    <w:p w14:paraId="42A56A9F" w14:textId="77777777" w:rsidR="00132AB1" w:rsidRDefault="00132AB1" w:rsidP="00132AB1">
      <w:pPr>
        <w:pStyle w:val="NoSpacing"/>
        <w:rPr>
          <w:rFonts w:eastAsia="Times New Roman"/>
        </w:rPr>
      </w:pPr>
    </w:p>
    <w:p w14:paraId="5EF82A5B" w14:textId="77777777" w:rsidR="00132AB1" w:rsidRDefault="00132AB1" w:rsidP="00132AB1">
      <w:pPr>
        <w:pStyle w:val="NoSpacing"/>
        <w:rPr>
          <w:rFonts w:eastAsia="Times New Roman"/>
        </w:rPr>
      </w:pPr>
    </w:p>
    <w:p w14:paraId="717DC1AB" w14:textId="77777777" w:rsidR="00132AB1" w:rsidRDefault="00132AB1" w:rsidP="00132AB1">
      <w:pPr>
        <w:pStyle w:val="NoSpacing"/>
        <w:rPr>
          <w:rFonts w:eastAsia="Times New Roman"/>
        </w:rPr>
      </w:pPr>
      <w:r>
        <w:rPr>
          <w:rFonts w:eastAsia="Times New Roman"/>
        </w:rPr>
        <w:t>28 July 2024</w:t>
      </w:r>
    </w:p>
    <w:p w14:paraId="79A2C8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D23CCA" w14:textId="77777777" w:rsidR="00132AB1" w:rsidRDefault="00132AB1" w:rsidP="009139A6">
      <w:r>
        <w:separator/>
      </w:r>
    </w:p>
  </w:endnote>
  <w:endnote w:type="continuationSeparator" w:id="0">
    <w:p w14:paraId="2F5D1CDC" w14:textId="77777777" w:rsidR="00132AB1" w:rsidRDefault="00132A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D39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792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D4D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0A13A9" w14:textId="77777777" w:rsidR="00132AB1" w:rsidRDefault="00132AB1" w:rsidP="009139A6">
      <w:r>
        <w:separator/>
      </w:r>
    </w:p>
  </w:footnote>
  <w:footnote w:type="continuationSeparator" w:id="0">
    <w:p w14:paraId="50E4ED30" w14:textId="77777777" w:rsidR="00132AB1" w:rsidRDefault="00132A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54B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142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985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B1"/>
    <w:rsid w:val="000666E0"/>
    <w:rsid w:val="00132AB1"/>
    <w:rsid w:val="002510B7"/>
    <w:rsid w:val="00270799"/>
    <w:rsid w:val="0051698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DB791"/>
  <w15:chartTrackingRefBased/>
  <w15:docId w15:val="{2B832D7B-B7FE-48D9-8832-17D39B0E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2024-07-30T09:54:00Z</dcterms:created>
  <dcterms:modified xsi:type="dcterms:W3CDTF">2024-07-30T09:55:00Z</dcterms:modified>
</cp:coreProperties>
</file>