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1BA1A" w14:textId="4C7F0C89" w:rsidR="00BA00AB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CLYVELAND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CLYLAND)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(d.1406)</w:t>
      </w:r>
    </w:p>
    <w:p w14:paraId="4110B90A" w14:textId="64A6A6ED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Smith. </w:t>
      </w:r>
    </w:p>
    <w:p w14:paraId="685EB108" w14:textId="13BA5F11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DDDCE0" w14:textId="2D6F6514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8572BB" w14:textId="06F6840B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</w:t>
      </w:r>
    </w:p>
    <w:p w14:paraId="2DCEA511" w14:textId="7FA71DB4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492B8BF5" w14:textId="4F2EFB0C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861EDEC" w14:textId="3FF16C86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DD18D6" w14:textId="5C0EA082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0821B" w14:textId="6B277B91" w:rsid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2021</w:t>
      </w:r>
    </w:p>
    <w:p w14:paraId="64BC56C5" w14:textId="77777777" w:rsidR="009F35E1" w:rsidRPr="009F35E1" w:rsidRDefault="009F35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F35E1" w:rsidRPr="009F35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73A198" w14:textId="77777777" w:rsidR="009F35E1" w:rsidRDefault="009F35E1" w:rsidP="009139A6">
      <w:r>
        <w:separator/>
      </w:r>
    </w:p>
  </w:endnote>
  <w:endnote w:type="continuationSeparator" w:id="0">
    <w:p w14:paraId="3495EDC1" w14:textId="77777777" w:rsidR="009F35E1" w:rsidRDefault="009F35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BD5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8BB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EF1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D636B" w14:textId="77777777" w:rsidR="009F35E1" w:rsidRDefault="009F35E1" w:rsidP="009139A6">
      <w:r>
        <w:separator/>
      </w:r>
    </w:p>
  </w:footnote>
  <w:footnote w:type="continuationSeparator" w:id="0">
    <w:p w14:paraId="45335DBB" w14:textId="77777777" w:rsidR="009F35E1" w:rsidRDefault="009F35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2B6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6F0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DA5D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E1"/>
    <w:rsid w:val="000666E0"/>
    <w:rsid w:val="002510B7"/>
    <w:rsid w:val="005C130B"/>
    <w:rsid w:val="00826F5C"/>
    <w:rsid w:val="009139A6"/>
    <w:rsid w:val="009448BB"/>
    <w:rsid w:val="009F35E1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5C251"/>
  <w15:chartTrackingRefBased/>
  <w15:docId w15:val="{6AFE28B0-7774-4974-91DB-84674A77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2021-03-09T20:40:00Z</dcterms:created>
  <dcterms:modified xsi:type="dcterms:W3CDTF">2021-03-09T20:45:00Z</dcterms:modified>
</cp:coreProperties>
</file>