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622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CLYVEDON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6227D" w:rsidRDefault="006622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227D" w:rsidRDefault="006622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227D" w:rsidRDefault="006622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</w:t>
      </w:r>
    </w:p>
    <w:p w:rsidR="0066227D" w:rsidRDefault="006622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Thomas Aylesbury(q.v.).</w:t>
      </w:r>
    </w:p>
    <w:p w:rsidR="0066227D" w:rsidRDefault="006622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7089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21-100)</w:t>
      </w:r>
    </w:p>
    <w:p w:rsidR="0066227D" w:rsidRDefault="006622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227D" w:rsidRDefault="006622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227D" w:rsidRPr="0066227D" w:rsidRDefault="006622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  <w:bookmarkStart w:id="0" w:name="_GoBack"/>
      <w:bookmarkEnd w:id="0"/>
    </w:p>
    <w:sectPr w:rsidR="0066227D" w:rsidRPr="006622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27D" w:rsidRDefault="0066227D" w:rsidP="00564E3C">
      <w:pPr>
        <w:spacing w:after="0" w:line="240" w:lineRule="auto"/>
      </w:pPr>
      <w:r>
        <w:separator/>
      </w:r>
    </w:p>
  </w:endnote>
  <w:endnote w:type="continuationSeparator" w:id="0">
    <w:p w:rsidR="0066227D" w:rsidRDefault="0066227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6227D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27D" w:rsidRDefault="0066227D" w:rsidP="00564E3C">
      <w:pPr>
        <w:spacing w:after="0" w:line="240" w:lineRule="auto"/>
      </w:pPr>
      <w:r>
        <w:separator/>
      </w:r>
    </w:p>
  </w:footnote>
  <w:footnote w:type="continuationSeparator" w:id="0">
    <w:p w:rsidR="0066227D" w:rsidRDefault="0066227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27D"/>
    <w:rsid w:val="00372DC6"/>
    <w:rsid w:val="00564E3C"/>
    <w:rsid w:val="0064591D"/>
    <w:rsid w:val="0066227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77858"/>
  <w15:chartTrackingRefBased/>
  <w15:docId w15:val="{C2DCB70B-BA33-4EA2-94E0-1F7A3533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622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2015-11-14T20:22:00Z</dcterms:created>
  <dcterms:modified xsi:type="dcterms:W3CDTF">2015-11-14T20:26:00Z</dcterms:modified>
</cp:coreProperties>
</file>