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9B7C8" w14:textId="2E954B7C" w:rsidR="00BA00AB" w:rsidRDefault="00200D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CLYVEDON</w:t>
      </w:r>
      <w:r>
        <w:rPr>
          <w:rFonts w:ascii="Times New Roman" w:hAnsi="Times New Roman" w:cs="Times New Roman"/>
          <w:sz w:val="24"/>
          <w:szCs w:val="24"/>
        </w:rPr>
        <w:t xml:space="preserve">      (fl.1409)</w:t>
      </w:r>
    </w:p>
    <w:p w14:paraId="307DA68B" w14:textId="5F6AFBCF" w:rsidR="00200D02" w:rsidRDefault="00200D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4B21D2" w14:textId="2B5D452A" w:rsidR="00200D02" w:rsidRDefault="00200D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327DD" w14:textId="0E7067D4" w:rsidR="00200D02" w:rsidRDefault="00200D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Nov.1409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Gloucestershire.    (C.F.R. 1405-13 p.164)</w:t>
      </w:r>
    </w:p>
    <w:p w14:paraId="094BF002" w14:textId="414334D9" w:rsidR="00200D02" w:rsidRDefault="00200D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4F448B" w14:textId="5E056EEC" w:rsidR="00200D02" w:rsidRDefault="00200D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D3931" w14:textId="73EDEF48" w:rsidR="00200D02" w:rsidRPr="00200D02" w:rsidRDefault="00200D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July 2021</w:t>
      </w:r>
    </w:p>
    <w:sectPr w:rsidR="00200D02" w:rsidRPr="00200D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04AF24" w14:textId="77777777" w:rsidR="00200D02" w:rsidRDefault="00200D02" w:rsidP="009139A6">
      <w:r>
        <w:separator/>
      </w:r>
    </w:p>
  </w:endnote>
  <w:endnote w:type="continuationSeparator" w:id="0">
    <w:p w14:paraId="17561610" w14:textId="77777777" w:rsidR="00200D02" w:rsidRDefault="00200D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48D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3B0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AEF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FC3478" w14:textId="77777777" w:rsidR="00200D02" w:rsidRDefault="00200D02" w:rsidP="009139A6">
      <w:r>
        <w:separator/>
      </w:r>
    </w:p>
  </w:footnote>
  <w:footnote w:type="continuationSeparator" w:id="0">
    <w:p w14:paraId="2007011C" w14:textId="77777777" w:rsidR="00200D02" w:rsidRDefault="00200D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DD8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880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1EE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02"/>
    <w:rsid w:val="000666E0"/>
    <w:rsid w:val="00200D0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2DD61"/>
  <w15:chartTrackingRefBased/>
  <w15:docId w15:val="{281528A9-C0A9-494D-9024-6F0856CA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2021-07-09T21:16:00Z</dcterms:created>
  <dcterms:modified xsi:type="dcterms:W3CDTF">2021-07-09T21:18:00Z</dcterms:modified>
</cp:coreProperties>
</file>