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2E5B439" w14:textId="77777777" w:rsidR="008226CC" w:rsidRDefault="008226CC" w:rsidP="008226CC">
      <w:pPr>
        <w:pStyle w:val="NoSpacing"/>
      </w:pPr>
      <w:r>
        <w:rPr>
          <w:u w:val="single"/>
        </w:rPr>
        <w:t>William CLYVE</w:t>
      </w:r>
      <w:r>
        <w:t xml:space="preserve">       (fl.1413)</w:t>
      </w:r>
    </w:p>
    <w:p w14:paraId="376E69C9" w14:textId="702BCB96" w:rsidR="006B4A26" w:rsidRDefault="006B4A26" w:rsidP="008226CC">
      <w:pPr>
        <w:pStyle w:val="NoSpacing"/>
      </w:pPr>
      <w:r>
        <w:t>of Oxford.</w:t>
      </w:r>
    </w:p>
    <w:p w14:paraId="113FB358" w14:textId="77777777" w:rsidR="008226CC" w:rsidRDefault="008226CC" w:rsidP="008226CC">
      <w:pPr>
        <w:pStyle w:val="NoSpacing"/>
      </w:pPr>
    </w:p>
    <w:p w14:paraId="53CFF921" w14:textId="77777777" w:rsidR="008226CC" w:rsidRDefault="008226CC" w:rsidP="008226CC">
      <w:pPr>
        <w:pStyle w:val="NoSpacing"/>
      </w:pPr>
    </w:p>
    <w:p w14:paraId="6C954FBC" w14:textId="77777777" w:rsidR="008226CC" w:rsidRDefault="008226CC" w:rsidP="008226CC">
      <w:pPr>
        <w:pStyle w:val="NoSpacing"/>
      </w:pPr>
      <w:r>
        <w:t xml:space="preserve">  5 Jul.1413</w:t>
      </w:r>
      <w:r>
        <w:tab/>
        <w:t>He was one of those who were commissioned to levy and collect from</w:t>
      </w:r>
    </w:p>
    <w:p w14:paraId="3720DCF4" w14:textId="77777777" w:rsidR="008226CC" w:rsidRDefault="008226CC" w:rsidP="008226CC">
      <w:pPr>
        <w:pStyle w:val="NoSpacing"/>
        <w:ind w:left="1440"/>
      </w:pPr>
      <w:r>
        <w:t xml:space="preserve">from all secular lords of towns and other lay persons having goods and possessions in the city and suburbs of Oxford the taxes of the fifteenth </w:t>
      </w:r>
    </w:p>
    <w:p w14:paraId="02C947A6" w14:textId="77777777" w:rsidR="008226CC" w:rsidRDefault="008226CC" w:rsidP="008226CC">
      <w:pPr>
        <w:pStyle w:val="NoSpacing"/>
        <w:ind w:left="1440"/>
      </w:pPr>
      <w:r>
        <w:t>and the tenth.</w:t>
      </w:r>
    </w:p>
    <w:p w14:paraId="7ECE57F5" w14:textId="77777777" w:rsidR="008226CC" w:rsidRDefault="008226CC" w:rsidP="008226CC">
      <w:pPr>
        <w:pStyle w:val="NoSpacing"/>
      </w:pPr>
      <w:r>
        <w:tab/>
      </w:r>
      <w:r>
        <w:tab/>
        <w:t>(C.F.R. 1413-22 p.29)</w:t>
      </w:r>
    </w:p>
    <w:p w14:paraId="4D115C19" w14:textId="77777777" w:rsidR="008226CC" w:rsidRDefault="008226CC" w:rsidP="008226CC">
      <w:pPr>
        <w:pStyle w:val="NoSpacing"/>
      </w:pPr>
    </w:p>
    <w:p w14:paraId="2E0712DC" w14:textId="77777777" w:rsidR="008226CC" w:rsidRDefault="008226CC" w:rsidP="008226CC">
      <w:pPr>
        <w:pStyle w:val="NoSpacing"/>
      </w:pPr>
    </w:p>
    <w:p w14:paraId="606B4B5A" w14:textId="77777777" w:rsidR="008226CC" w:rsidRDefault="008226CC" w:rsidP="008226CC">
      <w:pPr>
        <w:pStyle w:val="NoSpacing"/>
      </w:pPr>
      <w:r>
        <w:t>28 October 2024</w:t>
      </w:r>
    </w:p>
    <w:p w14:paraId="454331D7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6E295C7" w14:textId="77777777" w:rsidR="008226CC" w:rsidRDefault="008226CC" w:rsidP="009139A6">
      <w:r>
        <w:separator/>
      </w:r>
    </w:p>
  </w:endnote>
  <w:endnote w:type="continuationSeparator" w:id="0">
    <w:p w14:paraId="26E0671B" w14:textId="77777777" w:rsidR="008226CC" w:rsidRDefault="008226CC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3B109A6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2F0D5A4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A63D1E2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7C552EC" w14:textId="77777777" w:rsidR="008226CC" w:rsidRDefault="008226CC" w:rsidP="009139A6">
      <w:r>
        <w:separator/>
      </w:r>
    </w:p>
  </w:footnote>
  <w:footnote w:type="continuationSeparator" w:id="0">
    <w:p w14:paraId="4814A3E9" w14:textId="77777777" w:rsidR="008226CC" w:rsidRDefault="008226CC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D4664B0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21FEA96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9255F9F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26CC"/>
    <w:rsid w:val="000666E0"/>
    <w:rsid w:val="002510B7"/>
    <w:rsid w:val="00270799"/>
    <w:rsid w:val="0049476B"/>
    <w:rsid w:val="005C130B"/>
    <w:rsid w:val="006B4A26"/>
    <w:rsid w:val="008226CC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2A412C"/>
  <w15:chartTrackingRefBased/>
  <w15:docId w15:val="{397FA3D9-F467-4F13-8690-05BEABF27E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48</Words>
  <Characters>278</Characters>
  <Application>Microsoft Office Word</Application>
  <DocSecurity>0</DocSecurity>
  <Lines>2</Lines>
  <Paragraphs>1</Paragraphs>
  <ScaleCrop>false</ScaleCrop>
  <Company/>
  <LinksUpToDate>false</LinksUpToDate>
  <CharactersWithSpaces>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2024-10-31T19:11:00Z</dcterms:created>
  <dcterms:modified xsi:type="dcterms:W3CDTF">2024-10-31T19:12:00Z</dcterms:modified>
</cp:coreProperties>
</file>