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7C0B" w14:textId="77777777" w:rsidR="002260E4" w:rsidRDefault="002260E4" w:rsidP="00226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CLYVE (CLEVE, CLYFFE)</w:t>
      </w:r>
      <w:r>
        <w:rPr>
          <w:rFonts w:cs="Times New Roman"/>
          <w:szCs w:val="24"/>
        </w:rPr>
        <w:t xml:space="preserve">      (fl.1484)</w:t>
      </w:r>
    </w:p>
    <w:p w14:paraId="58B280D2" w14:textId="77777777" w:rsidR="002260E4" w:rsidRDefault="002260E4" w:rsidP="00226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Abbot of </w:t>
      </w:r>
      <w:proofErr w:type="spellStart"/>
      <w:r>
        <w:rPr>
          <w:rFonts w:cs="Times New Roman"/>
          <w:szCs w:val="24"/>
        </w:rPr>
        <w:t>St.Mary’s</w:t>
      </w:r>
      <w:proofErr w:type="spellEnd"/>
      <w:r>
        <w:rPr>
          <w:rFonts w:cs="Times New Roman"/>
          <w:szCs w:val="24"/>
        </w:rPr>
        <w:t>, Cirencester.</w:t>
      </w:r>
    </w:p>
    <w:p w14:paraId="5304D56D" w14:textId="77777777" w:rsidR="002260E4" w:rsidRDefault="002260E4" w:rsidP="002260E4">
      <w:pPr>
        <w:pStyle w:val="NoSpacing"/>
        <w:rPr>
          <w:rFonts w:cs="Times New Roman"/>
          <w:szCs w:val="24"/>
        </w:rPr>
      </w:pPr>
    </w:p>
    <w:p w14:paraId="7B7C87F7" w14:textId="77777777" w:rsidR="002260E4" w:rsidRDefault="002260E4" w:rsidP="002260E4">
      <w:pPr>
        <w:pStyle w:val="NoSpacing"/>
        <w:rPr>
          <w:rFonts w:cs="Times New Roman"/>
          <w:szCs w:val="24"/>
        </w:rPr>
      </w:pPr>
    </w:p>
    <w:p w14:paraId="737918F8" w14:textId="77777777" w:rsidR="002260E4" w:rsidRDefault="002260E4" w:rsidP="00226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Feb.1484</w:t>
      </w:r>
      <w:r>
        <w:rPr>
          <w:rFonts w:cs="Times New Roman"/>
          <w:szCs w:val="24"/>
        </w:rPr>
        <w:tab/>
        <w:t>He and the convent were granted a general pardon.</w:t>
      </w:r>
    </w:p>
    <w:p w14:paraId="07BFE73F" w14:textId="77777777" w:rsidR="002260E4" w:rsidRDefault="002260E4" w:rsidP="00226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</w:t>
      </w:r>
      <w:proofErr w:type="spellStart"/>
      <w:r>
        <w:rPr>
          <w:rFonts w:cs="Times New Roman"/>
          <w:szCs w:val="24"/>
        </w:rPr>
        <w:t>Kleineke</w:t>
      </w:r>
      <w:proofErr w:type="spellEnd"/>
      <w:r>
        <w:rPr>
          <w:rFonts w:cs="Times New Roman"/>
          <w:szCs w:val="24"/>
        </w:rPr>
        <w:t xml:space="preserve">, </w:t>
      </w:r>
    </w:p>
    <w:p w14:paraId="681706D2" w14:textId="77777777" w:rsidR="002260E4" w:rsidRDefault="002260E4" w:rsidP="002260E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p.14)</w:t>
      </w:r>
    </w:p>
    <w:p w14:paraId="566D8333" w14:textId="77777777" w:rsidR="002260E4" w:rsidRDefault="002260E4" w:rsidP="002260E4">
      <w:pPr>
        <w:pStyle w:val="NoSpacing"/>
        <w:ind w:left="720" w:firstLine="720"/>
        <w:rPr>
          <w:rFonts w:cs="Times New Roman"/>
          <w:szCs w:val="24"/>
        </w:rPr>
      </w:pPr>
    </w:p>
    <w:p w14:paraId="424F1E5C" w14:textId="77777777" w:rsidR="002260E4" w:rsidRDefault="002260E4" w:rsidP="002260E4">
      <w:pPr>
        <w:pStyle w:val="NoSpacing"/>
        <w:ind w:left="720" w:firstLine="720"/>
        <w:rPr>
          <w:rFonts w:cs="Times New Roman"/>
          <w:szCs w:val="24"/>
        </w:rPr>
      </w:pPr>
    </w:p>
    <w:p w14:paraId="704C794C" w14:textId="77777777" w:rsidR="002260E4" w:rsidRDefault="002260E4" w:rsidP="00226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49E61A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4C6C0" w14:textId="77777777" w:rsidR="002260E4" w:rsidRDefault="002260E4" w:rsidP="009139A6">
      <w:r>
        <w:separator/>
      </w:r>
    </w:p>
  </w:endnote>
  <w:endnote w:type="continuationSeparator" w:id="0">
    <w:p w14:paraId="22D0AED2" w14:textId="77777777" w:rsidR="002260E4" w:rsidRDefault="002260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9D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6C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05C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55432" w14:textId="77777777" w:rsidR="002260E4" w:rsidRDefault="002260E4" w:rsidP="009139A6">
      <w:r>
        <w:separator/>
      </w:r>
    </w:p>
  </w:footnote>
  <w:footnote w:type="continuationSeparator" w:id="0">
    <w:p w14:paraId="504EAB13" w14:textId="77777777" w:rsidR="002260E4" w:rsidRDefault="002260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A0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9B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33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E4"/>
    <w:rsid w:val="000666E0"/>
    <w:rsid w:val="000A2E7A"/>
    <w:rsid w:val="00190DFA"/>
    <w:rsid w:val="002260E4"/>
    <w:rsid w:val="002510B7"/>
    <w:rsid w:val="00270799"/>
    <w:rsid w:val="00357E4A"/>
    <w:rsid w:val="005C130B"/>
    <w:rsid w:val="006A36C3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3C907"/>
  <w15:chartTrackingRefBased/>
  <w15:docId w15:val="{D271C6E3-0B74-4D25-8E07-C1F8B1DA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2025-03-25T16:21:00Z</dcterms:created>
  <dcterms:modified xsi:type="dcterms:W3CDTF">2025-03-25T16:21:00Z</dcterms:modified>
</cp:coreProperties>
</file>